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C0" w:rsidRPr="006A0A28" w:rsidRDefault="007265C0" w:rsidP="006A0A28">
      <w:pPr>
        <w:ind w:left="720" w:firstLine="720"/>
        <w:jc w:val="both"/>
        <w:rPr>
          <w:rFonts w:ascii="Arial" w:hAnsi="Arial" w:cs="Arial"/>
          <w:color w:val="000000"/>
          <w:sz w:val="23"/>
        </w:rPr>
      </w:pPr>
      <w:bookmarkStart w:id="0" w:name="_GoBack"/>
      <w:bookmarkEnd w:id="0"/>
    </w:p>
    <w:p w:rsidR="007265C0" w:rsidRPr="007524EE" w:rsidRDefault="007265C0" w:rsidP="00775B32">
      <w:pPr>
        <w:ind w:left="720" w:firstLine="72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  <w:t xml:space="preserve">     </w:t>
      </w:r>
    </w:p>
    <w:p w:rsidR="007265C0" w:rsidRPr="006A0A28" w:rsidRDefault="007265C0" w:rsidP="006A0A28">
      <w:pPr>
        <w:jc w:val="both"/>
        <w:rPr>
          <w:rFonts w:ascii="Arial" w:hAnsi="Arial" w:cs="Arial"/>
          <w:color w:val="000000"/>
          <w:sz w:val="16"/>
          <w:szCs w:val="16"/>
        </w:rPr>
      </w:pPr>
    </w:p>
    <w:p w:rsidR="007265C0" w:rsidRDefault="007265C0" w:rsidP="00F030B3">
      <w:pPr>
        <w:rPr>
          <w:rFonts w:ascii="Arial" w:hAnsi="Arial" w:cs="Arial"/>
          <w:szCs w:val="24"/>
        </w:rPr>
      </w:pPr>
    </w:p>
    <w:p w:rsidR="007265C0" w:rsidRDefault="007265C0" w:rsidP="006A0A28">
      <w:pPr>
        <w:jc w:val="both"/>
        <w:rPr>
          <w:rFonts w:ascii="Arial" w:hAnsi="Arial" w:cs="Arial"/>
          <w:szCs w:val="24"/>
        </w:rPr>
      </w:pPr>
    </w:p>
    <w:p w:rsidR="007265C0" w:rsidRDefault="007265C0" w:rsidP="006A0A28">
      <w:pPr>
        <w:jc w:val="both"/>
        <w:rPr>
          <w:rFonts w:ascii="Arial" w:hAnsi="Arial" w:cs="Arial"/>
          <w:szCs w:val="24"/>
        </w:rPr>
      </w:pPr>
    </w:p>
    <w:p w:rsidR="007265C0" w:rsidRDefault="007265C0" w:rsidP="00EE7D01">
      <w:pPr>
        <w:jc w:val="both"/>
        <w:rPr>
          <w:rFonts w:ascii="Arial" w:hAnsi="Arial" w:cs="Arial"/>
          <w:szCs w:val="24"/>
        </w:rPr>
      </w:pPr>
    </w:p>
    <w:p w:rsidR="007265C0" w:rsidRDefault="007265C0" w:rsidP="00EE7D01">
      <w:pPr>
        <w:jc w:val="center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>Reception Class Admissions September 20</w:t>
      </w:r>
      <w:r w:rsidR="00BD66C4">
        <w:rPr>
          <w:rFonts w:ascii="Arial" w:hAnsi="Arial"/>
          <w:b/>
          <w:color w:val="000000"/>
          <w:sz w:val="28"/>
          <w:szCs w:val="28"/>
        </w:rPr>
        <w:t>2</w:t>
      </w:r>
      <w:r w:rsidR="001110DC">
        <w:rPr>
          <w:rFonts w:ascii="Arial" w:hAnsi="Arial"/>
          <w:b/>
          <w:color w:val="000000"/>
          <w:sz w:val="28"/>
          <w:szCs w:val="28"/>
        </w:rPr>
        <w:t>1</w:t>
      </w:r>
    </w:p>
    <w:p w:rsidR="007265C0" w:rsidRDefault="007265C0" w:rsidP="00EE7D01">
      <w:pPr>
        <w:jc w:val="center"/>
        <w:rPr>
          <w:rFonts w:ascii="Arial" w:hAnsi="Arial"/>
          <w:b/>
          <w:i/>
          <w:color w:val="000000"/>
          <w:szCs w:val="24"/>
        </w:rPr>
      </w:pPr>
      <w:r>
        <w:rPr>
          <w:rFonts w:ascii="Arial" w:hAnsi="Arial"/>
          <w:b/>
          <w:i/>
          <w:color w:val="000000"/>
          <w:szCs w:val="24"/>
        </w:rPr>
        <w:t>(Children born between 1</w:t>
      </w:r>
      <w:r w:rsidRPr="00A64C95">
        <w:rPr>
          <w:rFonts w:ascii="Arial" w:hAnsi="Arial"/>
          <w:b/>
          <w:i/>
          <w:color w:val="000000"/>
          <w:szCs w:val="24"/>
          <w:vertAlign w:val="superscript"/>
        </w:rPr>
        <w:t>st</w:t>
      </w:r>
      <w:r>
        <w:rPr>
          <w:rFonts w:ascii="Arial" w:hAnsi="Arial"/>
          <w:b/>
          <w:i/>
          <w:color w:val="000000"/>
          <w:szCs w:val="24"/>
        </w:rPr>
        <w:t xml:space="preserve"> Sept 201</w:t>
      </w:r>
      <w:r w:rsidR="001110DC">
        <w:rPr>
          <w:rFonts w:ascii="Arial" w:hAnsi="Arial"/>
          <w:b/>
          <w:i/>
          <w:color w:val="000000"/>
          <w:szCs w:val="24"/>
        </w:rPr>
        <w:t>6</w:t>
      </w:r>
      <w:r>
        <w:rPr>
          <w:rFonts w:ascii="Arial" w:hAnsi="Arial"/>
          <w:b/>
          <w:i/>
          <w:color w:val="000000"/>
          <w:szCs w:val="24"/>
        </w:rPr>
        <w:t xml:space="preserve"> – 31</w:t>
      </w:r>
      <w:r w:rsidRPr="00A64C95">
        <w:rPr>
          <w:rFonts w:ascii="Arial" w:hAnsi="Arial"/>
          <w:b/>
          <w:i/>
          <w:color w:val="000000"/>
          <w:szCs w:val="24"/>
          <w:vertAlign w:val="superscript"/>
        </w:rPr>
        <w:t>st</w:t>
      </w:r>
      <w:r>
        <w:rPr>
          <w:rFonts w:ascii="Arial" w:hAnsi="Arial"/>
          <w:b/>
          <w:i/>
          <w:color w:val="000000"/>
          <w:szCs w:val="24"/>
        </w:rPr>
        <w:t xml:space="preserve"> Aug 201</w:t>
      </w:r>
      <w:r w:rsidR="001110DC">
        <w:rPr>
          <w:rFonts w:ascii="Arial" w:hAnsi="Arial"/>
          <w:b/>
          <w:i/>
          <w:color w:val="000000"/>
          <w:szCs w:val="24"/>
        </w:rPr>
        <w:t>7</w:t>
      </w:r>
      <w:r>
        <w:rPr>
          <w:rFonts w:ascii="Arial" w:hAnsi="Arial"/>
          <w:b/>
          <w:i/>
          <w:color w:val="000000"/>
          <w:szCs w:val="24"/>
        </w:rPr>
        <w:t>)</w:t>
      </w:r>
    </w:p>
    <w:p w:rsidR="007265C0" w:rsidRPr="00A64C95" w:rsidRDefault="007265C0" w:rsidP="00EE7D01">
      <w:pPr>
        <w:jc w:val="center"/>
        <w:rPr>
          <w:rFonts w:ascii="Arial" w:hAnsi="Arial"/>
          <w:b/>
          <w:i/>
          <w:color w:val="000000"/>
          <w:szCs w:val="24"/>
        </w:rPr>
      </w:pPr>
    </w:p>
    <w:p w:rsidR="00291D1E" w:rsidRDefault="00291D1E" w:rsidP="00291D1E">
      <w:pPr>
        <w:jc w:val="center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>SUPPLEMENTARY INFORMATION FORM</w:t>
      </w:r>
    </w:p>
    <w:p w:rsidR="00291D1E" w:rsidRPr="00A64C95" w:rsidRDefault="00291D1E" w:rsidP="00291D1E">
      <w:pPr>
        <w:jc w:val="center"/>
        <w:rPr>
          <w:rFonts w:ascii="Arial" w:hAnsi="Arial"/>
          <w:b/>
          <w:color w:val="000000"/>
          <w:szCs w:val="24"/>
        </w:rPr>
      </w:pPr>
    </w:p>
    <w:p w:rsidR="00291D1E" w:rsidRPr="002B0D47" w:rsidRDefault="00291D1E" w:rsidP="00291D1E">
      <w:pPr>
        <w:jc w:val="center"/>
        <w:rPr>
          <w:rFonts w:ascii="Arial" w:hAnsi="Arial"/>
          <w:b/>
          <w:color w:val="000000"/>
          <w:sz w:val="18"/>
          <w:szCs w:val="18"/>
        </w:rPr>
      </w:pPr>
    </w:p>
    <w:p w:rsidR="00291D1E" w:rsidRDefault="00291D1E" w:rsidP="00291D1E">
      <w:pPr>
        <w:rPr>
          <w:rFonts w:ascii="Arial" w:hAnsi="Arial"/>
          <w:color w:val="000000"/>
          <w:sz w:val="22"/>
          <w:szCs w:val="22"/>
        </w:rPr>
      </w:pPr>
    </w:p>
    <w:p w:rsidR="00291D1E" w:rsidRDefault="00291D1E" w:rsidP="00291D1E">
      <w:pPr>
        <w:rPr>
          <w:rFonts w:ascii="Arial" w:hAnsi="Arial"/>
          <w:color w:val="000000"/>
          <w:sz w:val="22"/>
          <w:szCs w:val="22"/>
        </w:rPr>
      </w:pPr>
      <w:r w:rsidRPr="001E6E57">
        <w:rPr>
          <w:rFonts w:ascii="Arial" w:hAnsi="Arial"/>
          <w:color w:val="000000"/>
          <w:sz w:val="22"/>
          <w:szCs w:val="22"/>
        </w:rPr>
        <w:t xml:space="preserve">The form must be completed by the parents or </w:t>
      </w:r>
      <w:r>
        <w:rPr>
          <w:rFonts w:ascii="Arial" w:hAnsi="Arial"/>
          <w:color w:val="000000"/>
          <w:sz w:val="22"/>
          <w:szCs w:val="22"/>
        </w:rPr>
        <w:t>carers</w:t>
      </w:r>
      <w:r w:rsidRPr="001E6E57">
        <w:rPr>
          <w:rFonts w:ascii="Arial" w:hAnsi="Arial"/>
          <w:color w:val="000000"/>
          <w:sz w:val="22"/>
          <w:szCs w:val="22"/>
        </w:rPr>
        <w:t xml:space="preserve"> of the </w:t>
      </w:r>
      <w:r>
        <w:rPr>
          <w:rFonts w:ascii="Arial" w:hAnsi="Arial"/>
          <w:color w:val="000000"/>
          <w:sz w:val="22"/>
          <w:szCs w:val="22"/>
        </w:rPr>
        <w:t xml:space="preserve">child </w:t>
      </w:r>
      <w:r w:rsidRPr="001E6E57">
        <w:rPr>
          <w:rFonts w:ascii="Arial" w:hAnsi="Arial"/>
          <w:color w:val="000000"/>
          <w:sz w:val="22"/>
          <w:szCs w:val="22"/>
        </w:rPr>
        <w:t>who is applying for a place.  N.B. the child is the applicant not the parent.</w:t>
      </w:r>
      <w:r>
        <w:rPr>
          <w:rFonts w:ascii="Arial" w:hAnsi="Arial"/>
          <w:color w:val="000000"/>
          <w:sz w:val="22"/>
          <w:szCs w:val="22"/>
        </w:rPr>
        <w:t xml:space="preserve"> Please also make sure you fill in a Borough In-Year admissions form for the Borough of where you live.  </w:t>
      </w:r>
    </w:p>
    <w:p w:rsidR="00291D1E" w:rsidRDefault="00291D1E" w:rsidP="00291D1E">
      <w:pPr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SECTION 1:</w:t>
      </w:r>
      <w:r>
        <w:rPr>
          <w:rFonts w:ascii="Arial" w:hAnsi="Arial"/>
          <w:b/>
          <w:color w:val="000000"/>
          <w:sz w:val="22"/>
          <w:szCs w:val="22"/>
        </w:rPr>
        <w:tab/>
        <w:t>To be completed in all cases in BLOCK LETTERS</w:t>
      </w: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6437"/>
        <w:gridCol w:w="1547"/>
        <w:gridCol w:w="1260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6520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i/>
                <w:color w:val="000000"/>
                <w:sz w:val="16"/>
                <w:szCs w:val="16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What is the gender of your child? </w:t>
            </w:r>
            <w:r w:rsidRPr="00451AA8">
              <w:rPr>
                <w:rFonts w:ascii="Arial" w:hAnsi="Arial"/>
                <w:i/>
                <w:color w:val="000000"/>
                <w:sz w:val="16"/>
                <w:szCs w:val="16"/>
              </w:rPr>
              <w:t>Please tick relevant box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spacing w:before="60" w:after="60"/>
              <w:rPr>
                <w:rFonts w:ascii="Arial" w:hAnsi="Arial"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color w:val="000000"/>
                <w:sz w:val="22"/>
                <w:szCs w:val="22"/>
              </w:rPr>
              <w:t>BOY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spacing w:before="60" w:after="60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12"/>
                <w:szCs w:val="12"/>
              </w:rPr>
            </w:pPr>
          </w:p>
        </w:tc>
        <w:tc>
          <w:tcPr>
            <w:tcW w:w="6520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12"/>
                <w:szCs w:val="1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spacing w:before="60" w:after="60"/>
              <w:rPr>
                <w:rFonts w:ascii="Arial" w:hAnsi="Arial"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color w:val="000000"/>
                <w:sz w:val="22"/>
                <w:szCs w:val="22"/>
              </w:rPr>
              <w:t>GIRL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spacing w:before="60" w:after="60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/>
          <w:b/>
          <w:color w:val="000000"/>
          <w:sz w:val="20"/>
        </w:rPr>
      </w:pP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2"/>
        <w:gridCol w:w="5457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The Child’s Legal Surname: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/>
          <w:b/>
          <w:color w:val="000000"/>
          <w:sz w:val="20"/>
        </w:rPr>
      </w:pP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3"/>
        <w:gridCol w:w="5456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The Child’s Legal Forename: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0"/>
        <w:gridCol w:w="5459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E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The child’s date of birth: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9355" w:type="dxa"/>
            <w:gridSpan w:val="2"/>
            <w:shd w:val="clear" w:color="auto" w:fill="auto"/>
          </w:tcPr>
          <w:p w:rsidR="00291D1E" w:rsidRPr="004679A3" w:rsidRDefault="00291D1E" w:rsidP="00D2068C">
            <w:pPr>
              <w:spacing w:before="60"/>
              <w:rPr>
                <w:rFonts w:ascii="Arial" w:hAnsi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i/>
                <w:color w:val="000000"/>
                <w:sz w:val="16"/>
                <w:szCs w:val="16"/>
              </w:rPr>
              <w:t>*</w:t>
            </w:r>
            <w:r w:rsidRPr="004679A3">
              <w:rPr>
                <w:rFonts w:ascii="Arial" w:hAnsi="Arial"/>
                <w:b/>
                <w:i/>
                <w:color w:val="000000"/>
                <w:sz w:val="16"/>
                <w:szCs w:val="16"/>
              </w:rPr>
              <w:t>The school will need to see documentation with the child’s name and date of birth</w:t>
            </w:r>
          </w:p>
        </w:tc>
      </w:tr>
    </w:tbl>
    <w:p w:rsidR="00291D1E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1"/>
        <w:gridCol w:w="5458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F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The Child’s home address: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:rsidR="00291D1E" w:rsidRPr="004679A3" w:rsidRDefault="00291D1E" w:rsidP="00D2068C">
            <w:pPr>
              <w:spacing w:before="60"/>
              <w:rPr>
                <w:rFonts w:ascii="Arial" w:hAnsi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i/>
                <w:color w:val="000000"/>
                <w:sz w:val="16"/>
                <w:szCs w:val="16"/>
              </w:rPr>
              <w:t>*</w:t>
            </w:r>
            <w:r w:rsidRPr="004679A3">
              <w:rPr>
                <w:rFonts w:ascii="Arial" w:hAnsi="Arial"/>
                <w:b/>
                <w:i/>
                <w:color w:val="000000"/>
                <w:sz w:val="16"/>
                <w:szCs w:val="16"/>
              </w:rPr>
              <w:t xml:space="preserve">You will need to provide two proofs of address 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/>
          <w:b/>
          <w:color w:val="000000"/>
          <w:sz w:val="20"/>
        </w:rPr>
      </w:pP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3"/>
        <w:gridCol w:w="5456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G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Home Telephone Number: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/>
          <w:b/>
          <w:color w:val="000000"/>
          <w:sz w:val="20"/>
        </w:rPr>
      </w:pPr>
    </w:p>
    <w:p w:rsidR="00291D1E" w:rsidRPr="002B0D47" w:rsidRDefault="00291D1E" w:rsidP="00291D1E">
      <w:pPr>
        <w:rPr>
          <w:rFonts w:ascii="Arial" w:hAnsi="Arial"/>
          <w:b/>
          <w:color w:val="000000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"/>
        <w:gridCol w:w="3795"/>
        <w:gridCol w:w="5454"/>
      </w:tblGrid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H</w:t>
            </w: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Parent/Carer </w:t>
            </w:r>
            <w:smartTag w:uri="urn:schemas-microsoft-com:office:smarttags" w:element="place">
              <w:r w:rsidRPr="00451AA8">
                <w:rPr>
                  <w:rFonts w:ascii="Arial" w:hAnsi="Arial"/>
                  <w:b/>
                  <w:color w:val="000000"/>
                  <w:sz w:val="22"/>
                  <w:szCs w:val="22"/>
                </w:rPr>
                <w:t>Mobile</w:t>
              </w:r>
            </w:smartTag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Number/s: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Cs w:val="24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 w:rsidRPr="00147AAD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 xml:space="preserve">      </w:t>
      </w:r>
      <w:r w:rsidRPr="00147AAD">
        <w:rPr>
          <w:rFonts w:ascii="Arial" w:hAnsi="Arial" w:cs="Arial"/>
          <w:b/>
          <w:sz w:val="22"/>
          <w:szCs w:val="22"/>
        </w:rPr>
        <w:t xml:space="preserve">The name of your child’s present </w:t>
      </w:r>
      <w:r>
        <w:rPr>
          <w:rFonts w:ascii="Arial" w:hAnsi="Arial" w:cs="Arial"/>
          <w:b/>
          <w:sz w:val="22"/>
          <w:szCs w:val="22"/>
        </w:rPr>
        <w:t xml:space="preserve">    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Pr="00147AAD">
        <w:rPr>
          <w:rFonts w:ascii="Arial" w:hAnsi="Arial" w:cs="Arial"/>
          <w:b/>
          <w:sz w:val="22"/>
          <w:szCs w:val="22"/>
        </w:rPr>
        <w:t>Or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47AAD">
        <w:rPr>
          <w:rFonts w:ascii="Arial" w:hAnsi="Arial" w:cs="Arial"/>
          <w:b/>
          <w:sz w:val="22"/>
          <w:szCs w:val="22"/>
        </w:rPr>
        <w:t>previous playgroup, nursery</w:t>
      </w:r>
      <w:r>
        <w:rPr>
          <w:rFonts w:ascii="Arial" w:hAnsi="Arial" w:cs="Arial"/>
          <w:b/>
          <w:sz w:val="22"/>
          <w:szCs w:val="22"/>
        </w:rPr>
        <w:t xml:space="preserve">       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O</w:t>
      </w:r>
      <w:r w:rsidRPr="00147AAD">
        <w:rPr>
          <w:rFonts w:ascii="Arial" w:hAnsi="Arial" w:cs="Arial"/>
          <w:b/>
          <w:sz w:val="22"/>
          <w:szCs w:val="22"/>
        </w:rPr>
        <w:t>r school.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______________________________________________</w:t>
      </w:r>
    </w:p>
    <w:p w:rsidR="00291D1E" w:rsidRDefault="00291D1E" w:rsidP="00291D1E">
      <w:pPr>
        <w:rPr>
          <w:rFonts w:ascii="Arial" w:hAnsi="Arial" w:cs="Arial"/>
          <w:b/>
          <w:sz w:val="16"/>
          <w:szCs w:val="16"/>
        </w:rPr>
      </w:pPr>
      <w:r w:rsidRPr="00147AAD">
        <w:rPr>
          <w:rFonts w:ascii="Arial" w:hAnsi="Arial" w:cs="Arial"/>
          <w:b/>
          <w:sz w:val="22"/>
          <w:szCs w:val="22"/>
        </w:rPr>
        <w:tab/>
      </w:r>
      <w:r w:rsidRPr="00147AAD">
        <w:rPr>
          <w:rFonts w:ascii="Arial" w:hAnsi="Arial" w:cs="Arial"/>
          <w:b/>
          <w:sz w:val="22"/>
          <w:szCs w:val="22"/>
        </w:rPr>
        <w:tab/>
      </w:r>
      <w:r w:rsidRPr="00147AAD">
        <w:rPr>
          <w:rFonts w:ascii="Arial" w:hAnsi="Arial" w:cs="Arial"/>
          <w:b/>
          <w:sz w:val="16"/>
          <w:szCs w:val="16"/>
        </w:rPr>
        <w:t>If out of London Borough of Enfield, please advise of which Local Authority and write the full address below.</w:t>
      </w:r>
    </w:p>
    <w:p w:rsidR="00291D1E" w:rsidRPr="00C21A9D" w:rsidRDefault="00291D1E" w:rsidP="00291D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                         ____________________________________________________________________________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 w:rsidRPr="00147AAD">
        <w:rPr>
          <w:rFonts w:ascii="Arial" w:hAnsi="Arial" w:cs="Arial"/>
          <w:szCs w:val="24"/>
        </w:rPr>
        <w:tab/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F057BF" w:rsidRDefault="00F057BF" w:rsidP="00291D1E">
      <w:pPr>
        <w:rPr>
          <w:rFonts w:ascii="Arial" w:hAnsi="Arial" w:cs="Arial"/>
          <w:b/>
          <w:sz w:val="22"/>
          <w:szCs w:val="22"/>
        </w:rPr>
      </w:pPr>
    </w:p>
    <w:p w:rsidR="00291D1E" w:rsidRPr="00C51693" w:rsidRDefault="00291D1E" w:rsidP="00291D1E">
      <w:pPr>
        <w:rPr>
          <w:rFonts w:ascii="Arial" w:hAnsi="Arial" w:cs="Arial"/>
          <w:sz w:val="22"/>
          <w:szCs w:val="22"/>
        </w:rPr>
      </w:pPr>
      <w:r w:rsidRPr="00C51693">
        <w:rPr>
          <w:rFonts w:ascii="Arial" w:hAnsi="Arial" w:cs="Arial"/>
          <w:b/>
          <w:sz w:val="22"/>
          <w:szCs w:val="22"/>
        </w:rPr>
        <w:t>SECTION 2:</w:t>
      </w:r>
    </w:p>
    <w:p w:rsidR="00291D1E" w:rsidRPr="00C51693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C51693" w:rsidRDefault="00291D1E" w:rsidP="00291D1E">
      <w:pPr>
        <w:rPr>
          <w:rFonts w:ascii="Arial" w:hAnsi="Arial" w:cs="Arial"/>
          <w:sz w:val="22"/>
          <w:szCs w:val="22"/>
        </w:rPr>
      </w:pPr>
      <w:r w:rsidRPr="00C51693">
        <w:rPr>
          <w:rFonts w:ascii="Arial" w:hAnsi="Arial" w:cs="Arial"/>
          <w:sz w:val="22"/>
          <w:szCs w:val="22"/>
        </w:rPr>
        <w:t>Is the applicant and his or her family, members of and regularly worship at a Church of England congregation or of any other Christian congregation?</w:t>
      </w:r>
    </w:p>
    <w:p w:rsidR="00291D1E" w:rsidRDefault="00291D1E" w:rsidP="00291D1E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68"/>
        <w:gridCol w:w="1908"/>
      </w:tblGrid>
      <w:tr w:rsidR="00291D1E" w:rsidRPr="00F327E2" w:rsidTr="00D2068C">
        <w:tc>
          <w:tcPr>
            <w:tcW w:w="8046" w:type="dxa"/>
            <w:tcBorders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Please answer </w:t>
            </w:r>
            <w:r w:rsidRPr="00F327E2">
              <w:rPr>
                <w:rFonts w:ascii="Arial" w:hAnsi="Arial" w:cs="Arial"/>
                <w:b/>
                <w:sz w:val="22"/>
                <w:szCs w:val="22"/>
              </w:rPr>
              <w:t xml:space="preserve">YES or NO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9997" w:type="dxa"/>
            <w:gridSpan w:val="2"/>
            <w:shd w:val="clear" w:color="auto" w:fill="auto"/>
          </w:tcPr>
          <w:p w:rsidR="00291D1E" w:rsidRPr="00F327E2" w:rsidRDefault="00291D1E" w:rsidP="00D2068C">
            <w:pPr>
              <w:spacing w:before="60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F327E2">
              <w:rPr>
                <w:rFonts w:ascii="Arial" w:hAnsi="Arial" w:cs="Arial"/>
                <w:i/>
                <w:sz w:val="22"/>
                <w:szCs w:val="22"/>
              </w:rPr>
              <w:t>If YES, please ask your priest, minister or pastor to complete Section 8.</w:t>
            </w:r>
          </w:p>
        </w:tc>
      </w:tr>
    </w:tbl>
    <w:p w:rsidR="00291D1E" w:rsidRPr="002336A8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2336A8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2336A8" w:rsidRDefault="00291D1E" w:rsidP="00291D1E">
      <w:pPr>
        <w:rPr>
          <w:rFonts w:ascii="Arial" w:hAnsi="Arial" w:cs="Arial"/>
          <w:b/>
          <w:sz w:val="22"/>
          <w:szCs w:val="22"/>
        </w:rPr>
      </w:pPr>
      <w:r w:rsidRPr="002336A8">
        <w:rPr>
          <w:rFonts w:ascii="Arial" w:hAnsi="Arial" w:cs="Arial"/>
          <w:b/>
          <w:sz w:val="22"/>
          <w:szCs w:val="22"/>
        </w:rPr>
        <w:t>SECTION 3:</w:t>
      </w:r>
    </w:p>
    <w:p w:rsidR="00291D1E" w:rsidRPr="002336A8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Pr="002336A8" w:rsidRDefault="00BD66C4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</w:t>
      </w:r>
      <w:r w:rsidR="00291D1E" w:rsidRPr="002336A8">
        <w:rPr>
          <w:rFonts w:ascii="Arial" w:hAnsi="Arial" w:cs="Arial"/>
          <w:sz w:val="22"/>
          <w:szCs w:val="22"/>
        </w:rPr>
        <w:t xml:space="preserve"> you </w:t>
      </w:r>
      <w:r>
        <w:rPr>
          <w:rFonts w:ascii="Arial" w:hAnsi="Arial" w:cs="Arial"/>
          <w:sz w:val="22"/>
          <w:szCs w:val="22"/>
        </w:rPr>
        <w:t xml:space="preserve">have </w:t>
      </w:r>
      <w:r w:rsidR="00291D1E" w:rsidRPr="002336A8">
        <w:rPr>
          <w:rFonts w:ascii="Arial" w:hAnsi="Arial" w:cs="Arial"/>
          <w:sz w:val="22"/>
          <w:szCs w:val="22"/>
        </w:rPr>
        <w:t>other children who attend St John &amp; St James CE Primary School?</w:t>
      </w:r>
    </w:p>
    <w:p w:rsidR="00291D1E" w:rsidRPr="002336A8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68"/>
        <w:gridCol w:w="1908"/>
      </w:tblGrid>
      <w:tr w:rsidR="00291D1E" w:rsidRPr="00F327E2" w:rsidTr="00D2068C">
        <w:tc>
          <w:tcPr>
            <w:tcW w:w="8046" w:type="dxa"/>
            <w:tcBorders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Please answer </w:t>
            </w:r>
            <w:r w:rsidRPr="00F327E2">
              <w:rPr>
                <w:rFonts w:ascii="Arial" w:hAnsi="Arial" w:cs="Arial"/>
                <w:b/>
                <w:sz w:val="22"/>
                <w:szCs w:val="22"/>
              </w:rPr>
              <w:t xml:space="preserve">YES or NO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YES, please give details below: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1"/>
        <w:gridCol w:w="2218"/>
        <w:gridCol w:w="2472"/>
      </w:tblGrid>
      <w:tr w:rsidR="00291D1E" w:rsidRPr="00F327E2" w:rsidTr="00D2068C">
        <w:tc>
          <w:tcPr>
            <w:tcW w:w="5211" w:type="dxa"/>
            <w:shd w:val="clear" w:color="auto" w:fill="auto"/>
          </w:tcPr>
          <w:p w:rsidR="00291D1E" w:rsidRPr="00F327E2" w:rsidRDefault="00291D1E" w:rsidP="00D2068C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b/>
                <w:sz w:val="22"/>
                <w:szCs w:val="22"/>
              </w:rPr>
              <w:t>Child’s Name</w:t>
            </w:r>
          </w:p>
        </w:tc>
        <w:tc>
          <w:tcPr>
            <w:tcW w:w="2268" w:type="dxa"/>
            <w:shd w:val="clear" w:color="auto" w:fill="auto"/>
          </w:tcPr>
          <w:p w:rsidR="00291D1E" w:rsidRPr="00F327E2" w:rsidRDefault="00291D1E" w:rsidP="00D2068C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b/>
                <w:sz w:val="22"/>
                <w:szCs w:val="22"/>
              </w:rPr>
              <w:t>Age</w:t>
            </w:r>
          </w:p>
        </w:tc>
        <w:tc>
          <w:tcPr>
            <w:tcW w:w="2518" w:type="dxa"/>
            <w:shd w:val="clear" w:color="auto" w:fill="auto"/>
          </w:tcPr>
          <w:p w:rsidR="00291D1E" w:rsidRPr="00F327E2" w:rsidRDefault="00291D1E" w:rsidP="00D2068C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b/>
                <w:sz w:val="22"/>
                <w:szCs w:val="22"/>
              </w:rPr>
              <w:t>Current Class</w:t>
            </w:r>
          </w:p>
        </w:tc>
      </w:tr>
      <w:tr w:rsidR="00291D1E" w:rsidRPr="00F327E2" w:rsidTr="00D2068C">
        <w:tc>
          <w:tcPr>
            <w:tcW w:w="5211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5211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5211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note; the school does not have a sibling policy.  Parents who already have a child in school should not assume that further children will be automatically accepted.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SECTION 4: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BF36D9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Does your child have a Statement of Special Educational Needs?</w:t>
      </w:r>
    </w:p>
    <w:p w:rsidR="00291D1E" w:rsidRPr="00BF36D9" w:rsidRDefault="00291D1E" w:rsidP="00291D1E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68"/>
        <w:gridCol w:w="1908"/>
      </w:tblGrid>
      <w:tr w:rsidR="00291D1E" w:rsidRPr="00F327E2" w:rsidTr="00D2068C">
        <w:tc>
          <w:tcPr>
            <w:tcW w:w="8046" w:type="dxa"/>
            <w:tcBorders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Please answer </w:t>
            </w:r>
            <w:r w:rsidRPr="00F327E2">
              <w:rPr>
                <w:rFonts w:ascii="Arial" w:hAnsi="Arial" w:cs="Arial"/>
                <w:b/>
                <w:sz w:val="22"/>
                <w:szCs w:val="22"/>
              </w:rPr>
              <w:t xml:space="preserve">YES or NO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YES, please contact the Named Officer for Primary Under 5s at SEN Services via Enfield Civic Centre on 020 8366 6565 and obtain and complete the following information: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34"/>
        <w:gridCol w:w="3827"/>
        <w:gridCol w:w="5670"/>
      </w:tblGrid>
      <w:tr w:rsidR="00291D1E" w:rsidRPr="00F327E2" w:rsidTr="00D2068C">
        <w:tc>
          <w:tcPr>
            <w:tcW w:w="534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3827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The date of the Statement: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Pr="00BF36D9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34"/>
        <w:gridCol w:w="3827"/>
        <w:gridCol w:w="5670"/>
      </w:tblGrid>
      <w:tr w:rsidR="00291D1E" w:rsidRPr="00F327E2" w:rsidTr="00D2068C">
        <w:tc>
          <w:tcPr>
            <w:tcW w:w="534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3827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The name of the issuing Authority, e.g. </w:t>
            </w:r>
            <w:smartTag w:uri="urn:schemas-microsoft-com:office:smarttags" w:element="City">
              <w:smartTag w:uri="urn:schemas-microsoft-com:office:smarttags" w:element="place">
                <w:r w:rsidRPr="00F327E2">
                  <w:rPr>
                    <w:rFonts w:ascii="Arial" w:hAnsi="Arial"/>
                    <w:b/>
                    <w:color w:val="000000"/>
                    <w:sz w:val="22"/>
                    <w:szCs w:val="22"/>
                  </w:rPr>
                  <w:t>Enfield</w:t>
                </w:r>
              </w:smartTag>
            </w:smartTag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NO, please answer question C: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534"/>
        <w:gridCol w:w="9497"/>
      </w:tblGrid>
      <w:tr w:rsidR="00291D1E" w:rsidRPr="00F327E2" w:rsidTr="00D2068C">
        <w:tc>
          <w:tcPr>
            <w:tcW w:w="534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C</w:t>
            </w:r>
          </w:p>
        </w:tc>
        <w:tc>
          <w:tcPr>
            <w:tcW w:w="9497" w:type="dxa"/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/>
                <w:color w:val="000000"/>
                <w:sz w:val="22"/>
                <w:szCs w:val="22"/>
              </w:rPr>
            </w:pP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>Has your child been seen by any other specialist, e.g. Educational Psychologist, Speech Therapist</w:t>
            </w:r>
            <w:r w:rsidR="00BD66C4">
              <w:rPr>
                <w:rFonts w:ascii="Arial" w:hAnsi="Arial"/>
                <w:b/>
                <w:color w:val="000000"/>
                <w:sz w:val="22"/>
                <w:szCs w:val="22"/>
              </w:rPr>
              <w:t>, Child Development Team</w:t>
            </w:r>
            <w:r w:rsidRPr="00F327E2"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etc. or do they suffer from any medical conditions which they are currently under a health specialist?</w:t>
            </w: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68"/>
        <w:gridCol w:w="1908"/>
      </w:tblGrid>
      <w:tr w:rsidR="00291D1E" w:rsidRPr="00F327E2" w:rsidTr="00D2068C">
        <w:tc>
          <w:tcPr>
            <w:tcW w:w="8046" w:type="dxa"/>
            <w:tcBorders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327E2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Please answer </w:t>
            </w:r>
            <w:r w:rsidRPr="00F327E2">
              <w:rPr>
                <w:rFonts w:ascii="Arial" w:hAnsi="Arial" w:cs="Arial"/>
                <w:b/>
                <w:sz w:val="22"/>
                <w:szCs w:val="22"/>
              </w:rPr>
              <w:t xml:space="preserve">YES or NO 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D1E" w:rsidRPr="00F327E2" w:rsidRDefault="00291D1E" w:rsidP="00D2068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YES, please give details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291D1E" w:rsidRPr="00F327E2" w:rsidTr="00D2068C">
        <w:tc>
          <w:tcPr>
            <w:tcW w:w="9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9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9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1D1E" w:rsidRPr="00F327E2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SECTION 5: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Parent/carer statement in support of your child’s application.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give all your reasons for wanting to send your child to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</w:rPr>
            <w:t>St John &amp; St</w:t>
          </w:r>
        </w:smartTag>
        <w:r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</w:rPr>
            <w:t>James</w:t>
          </w:r>
        </w:smartTag>
        <w:r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sz w:val="22"/>
              <w:szCs w:val="22"/>
            </w:rPr>
            <w:t>CE</w:t>
          </w:r>
        </w:smartTag>
        <w:r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2"/>
              <w:szCs w:val="22"/>
            </w:rPr>
            <w:t>Primary School</w:t>
          </w:r>
        </w:smartTag>
      </w:smartTag>
      <w:r>
        <w:rPr>
          <w:rFonts w:ascii="Arial" w:hAnsi="Arial" w:cs="Arial"/>
          <w:sz w:val="22"/>
          <w:szCs w:val="22"/>
        </w:rPr>
        <w:t>.  Please continue on a separate sheet if required.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F057BF" w:rsidRDefault="00F057BF" w:rsidP="00291D1E">
      <w:pPr>
        <w:rPr>
          <w:rFonts w:ascii="Arial" w:hAnsi="Arial" w:cs="Arial"/>
          <w:b/>
          <w:sz w:val="22"/>
          <w:szCs w:val="22"/>
        </w:rPr>
      </w:pPr>
    </w:p>
    <w:p w:rsidR="00291D1E" w:rsidRPr="00C21A9D" w:rsidRDefault="00291D1E" w:rsidP="00291D1E">
      <w:pPr>
        <w:rPr>
          <w:rFonts w:ascii="Arial" w:hAnsi="Arial" w:cs="Arial"/>
          <w:b/>
          <w:sz w:val="22"/>
          <w:szCs w:val="22"/>
        </w:rPr>
      </w:pPr>
      <w:r w:rsidRPr="00C21A9D">
        <w:rPr>
          <w:rFonts w:ascii="Arial" w:hAnsi="Arial" w:cs="Arial"/>
          <w:b/>
          <w:sz w:val="22"/>
          <w:szCs w:val="22"/>
        </w:rPr>
        <w:t xml:space="preserve">SECTION </w:t>
      </w:r>
      <w:r>
        <w:rPr>
          <w:rFonts w:ascii="Arial" w:hAnsi="Arial" w:cs="Arial"/>
          <w:b/>
          <w:sz w:val="22"/>
          <w:szCs w:val="22"/>
        </w:rPr>
        <w:t>6</w:t>
      </w:r>
      <w:r w:rsidRPr="00C21A9D">
        <w:rPr>
          <w:rFonts w:ascii="Arial" w:hAnsi="Arial" w:cs="Arial"/>
          <w:b/>
          <w:sz w:val="22"/>
          <w:szCs w:val="22"/>
        </w:rPr>
        <w:t>:</w:t>
      </w:r>
      <w:r w:rsidRPr="00C21A9D">
        <w:rPr>
          <w:rFonts w:ascii="Arial" w:hAnsi="Arial" w:cs="Arial"/>
          <w:b/>
          <w:sz w:val="22"/>
          <w:szCs w:val="22"/>
        </w:rPr>
        <w:tab/>
        <w:t>The Parent/Carers’ agreement with the school</w:t>
      </w:r>
    </w:p>
    <w:p w:rsidR="00291D1E" w:rsidRPr="00C21A9D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Pr="00C21A9D" w:rsidRDefault="00291D1E" w:rsidP="00291D1E">
      <w:pPr>
        <w:rPr>
          <w:rFonts w:ascii="Arial" w:hAnsi="Arial" w:cs="Arial"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>We the parent/carer agree to the following should this application be successful.</w:t>
      </w:r>
    </w:p>
    <w:p w:rsidR="00291D1E" w:rsidRPr="00C21A9D" w:rsidRDefault="00291D1E" w:rsidP="00291D1E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</w:t>
      </w:r>
      <w:r w:rsidRPr="00C21A9D">
        <w:rPr>
          <w:rFonts w:ascii="Arial" w:hAnsi="Arial" w:cs="Arial"/>
          <w:i/>
          <w:sz w:val="22"/>
          <w:szCs w:val="22"/>
        </w:rPr>
        <w:t>Please answer</w:t>
      </w:r>
      <w:r w:rsidRPr="00C21A9D">
        <w:rPr>
          <w:rFonts w:ascii="Arial" w:hAnsi="Arial" w:cs="Arial"/>
          <w:b/>
          <w:i/>
          <w:sz w:val="22"/>
          <w:szCs w:val="22"/>
        </w:rPr>
        <w:t xml:space="preserve"> YES or NO</w:t>
      </w:r>
    </w:p>
    <w:p w:rsidR="00291D1E" w:rsidRDefault="00291D1E" w:rsidP="00291D1E">
      <w:pPr>
        <w:numPr>
          <w:ilvl w:val="0"/>
          <w:numId w:val="10"/>
        </w:numPr>
        <w:rPr>
          <w:rFonts w:ascii="Arial" w:hAnsi="Arial" w:cs="Arial"/>
          <w:b/>
          <w:i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ab/>
        <w:t xml:space="preserve">To encourage my child to complete their work to the best of their ability.  </w:t>
      </w:r>
      <w:r w:rsidRPr="00C21A9D">
        <w:rPr>
          <w:rFonts w:ascii="Arial" w:hAnsi="Arial" w:cs="Arial"/>
          <w:b/>
          <w:i/>
          <w:sz w:val="22"/>
          <w:szCs w:val="22"/>
        </w:rPr>
        <w:t>YES   /   NO</w:t>
      </w:r>
    </w:p>
    <w:p w:rsidR="00291D1E" w:rsidRPr="00C21A9D" w:rsidRDefault="00291D1E" w:rsidP="00291D1E">
      <w:pPr>
        <w:rPr>
          <w:rFonts w:ascii="Arial" w:hAnsi="Arial" w:cs="Arial"/>
          <w:b/>
          <w:i/>
          <w:sz w:val="22"/>
          <w:szCs w:val="22"/>
        </w:rPr>
      </w:pPr>
    </w:p>
    <w:p w:rsidR="00291D1E" w:rsidRPr="00C21A9D" w:rsidRDefault="00291D1E" w:rsidP="00291D1E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ab/>
        <w:t xml:space="preserve">To set aside time each day to talk and listen to my child and encourage them in all aspects of their learning.   </w:t>
      </w:r>
      <w:r w:rsidRPr="00C21A9D">
        <w:rPr>
          <w:rFonts w:ascii="Arial" w:hAnsi="Arial" w:cs="Arial"/>
          <w:b/>
          <w:i/>
          <w:sz w:val="22"/>
          <w:szCs w:val="22"/>
        </w:rPr>
        <w:t>YES   /    NO</w:t>
      </w:r>
    </w:p>
    <w:p w:rsidR="00291D1E" w:rsidRPr="00C21A9D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C21A9D" w:rsidRDefault="00291D1E" w:rsidP="00291D1E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ab/>
        <w:t xml:space="preserve">To ensure my child attends school every day.    </w:t>
      </w:r>
      <w:r w:rsidRPr="00C21A9D">
        <w:rPr>
          <w:rFonts w:ascii="Arial" w:hAnsi="Arial" w:cs="Arial"/>
          <w:b/>
          <w:i/>
          <w:sz w:val="22"/>
          <w:szCs w:val="22"/>
        </w:rPr>
        <w:t>YES   /  NO</w:t>
      </w:r>
    </w:p>
    <w:p w:rsidR="00291D1E" w:rsidRPr="00C21A9D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C21A9D" w:rsidRDefault="00291D1E" w:rsidP="00291D1E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ab/>
        <w:t xml:space="preserve">To contribute financially to the school redevelopment fund annually. </w:t>
      </w:r>
      <w:r w:rsidRPr="00C21A9D">
        <w:rPr>
          <w:rFonts w:ascii="Arial" w:hAnsi="Arial" w:cs="Arial"/>
          <w:b/>
          <w:i/>
          <w:sz w:val="22"/>
          <w:szCs w:val="22"/>
        </w:rPr>
        <w:t>YES   /  NO</w:t>
      </w:r>
    </w:p>
    <w:p w:rsidR="00291D1E" w:rsidRPr="00C21A9D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C21A9D" w:rsidRDefault="00291D1E" w:rsidP="00291D1E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ab/>
        <w:t>To encourage my child to treat all members of the school community with respect and courtesy.</w:t>
      </w:r>
    </w:p>
    <w:p w:rsidR="00291D1E" w:rsidRPr="00C21A9D" w:rsidRDefault="00291D1E" w:rsidP="00291D1E">
      <w:pPr>
        <w:rPr>
          <w:rFonts w:ascii="Arial" w:hAnsi="Arial" w:cs="Arial"/>
          <w:b/>
          <w:i/>
          <w:sz w:val="22"/>
          <w:szCs w:val="22"/>
        </w:rPr>
      </w:pPr>
      <w:r w:rsidRPr="00C21A9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Pr="00C21A9D">
        <w:rPr>
          <w:rFonts w:ascii="Arial" w:hAnsi="Arial" w:cs="Arial"/>
          <w:b/>
          <w:i/>
          <w:sz w:val="22"/>
          <w:szCs w:val="22"/>
        </w:rPr>
        <w:t>YES  /  NO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SETION 7</w:t>
      </w:r>
    </w:p>
    <w:p w:rsidR="00291D1E" w:rsidRDefault="00291D1E" w:rsidP="00291D1E">
      <w:pPr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 DECLARE</w:t>
      </w:r>
      <w:r>
        <w:rPr>
          <w:rFonts w:ascii="Arial" w:hAnsi="Arial" w:cs="Arial"/>
          <w:sz w:val="22"/>
          <w:szCs w:val="22"/>
        </w:rPr>
        <w:t xml:space="preserve"> that everything stated or undertaken in this document is the true and sincere basis of our application for a place for our child at </w:t>
      </w:r>
      <w:smartTag w:uri="urn:schemas-microsoft-com:office:smarttags" w:element="PlaceName">
        <w:r>
          <w:rPr>
            <w:rFonts w:ascii="Arial" w:hAnsi="Arial" w:cs="Arial"/>
            <w:sz w:val="22"/>
            <w:szCs w:val="22"/>
          </w:rPr>
          <w:t>St John &amp; St</w:t>
        </w:r>
      </w:smartTag>
      <w:r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22"/>
            <w:szCs w:val="22"/>
          </w:rPr>
          <w:t>James</w:t>
        </w:r>
      </w:smartTag>
      <w:r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PlaceName">
        <w:r>
          <w:rPr>
            <w:rFonts w:ascii="Arial" w:hAnsi="Arial" w:cs="Arial"/>
            <w:sz w:val="22"/>
            <w:szCs w:val="22"/>
          </w:rPr>
          <w:t>CE</w:t>
        </w:r>
      </w:smartTag>
      <w:r>
        <w:rPr>
          <w:rFonts w:ascii="Arial" w:hAnsi="Arial" w:cs="Arial"/>
          <w:sz w:val="22"/>
          <w:szCs w:val="22"/>
        </w:rPr>
        <w:t xml:space="preserve"> Primary School .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complete all details below in BLOCK LETTERS, excluding Signatures.</w:t>
      </w:r>
    </w:p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1"/>
        <w:gridCol w:w="5636"/>
      </w:tblGrid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Mother’s Full Name including Title: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36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Mother’s Signature: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Father’s Full Name: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Father’s Signature: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Carer’s Full Name including Title: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Carer’s Signature: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4361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Date of application:</w:t>
            </w:r>
          </w:p>
        </w:tc>
        <w:tc>
          <w:tcPr>
            <w:tcW w:w="5636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 w:val="22"/>
          <w:szCs w:val="22"/>
        </w:rPr>
      </w:pPr>
    </w:p>
    <w:p w:rsidR="00291D1E" w:rsidRPr="00654EAB" w:rsidRDefault="00291D1E" w:rsidP="00291D1E">
      <w:pPr>
        <w:numPr>
          <w:ilvl w:val="0"/>
          <w:numId w:val="9"/>
        </w:numPr>
        <w:spacing w:before="120"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THIS FORM </w:t>
      </w:r>
      <w:r w:rsidRPr="00654EAB">
        <w:rPr>
          <w:rFonts w:ascii="Arial" w:hAnsi="Arial" w:cs="Arial"/>
          <w:i/>
          <w:sz w:val="22"/>
          <w:szCs w:val="22"/>
        </w:rPr>
        <w:t xml:space="preserve"> must now be given to your priest, minister or pastor if you </w:t>
      </w:r>
      <w:r>
        <w:rPr>
          <w:rFonts w:ascii="Arial" w:hAnsi="Arial" w:cs="Arial"/>
          <w:i/>
          <w:sz w:val="22"/>
          <w:szCs w:val="22"/>
        </w:rPr>
        <w:t>wish to be considered under criteria 2 - 4, so that Section 8</w:t>
      </w:r>
      <w:r w:rsidRPr="00654EAB">
        <w:rPr>
          <w:rFonts w:ascii="Arial" w:hAnsi="Arial" w:cs="Arial"/>
          <w:i/>
          <w:sz w:val="22"/>
          <w:szCs w:val="22"/>
        </w:rPr>
        <w:t xml:space="preserve"> can be completed.</w:t>
      </w:r>
    </w:p>
    <w:p w:rsidR="00291D1E" w:rsidRPr="00654EAB" w:rsidRDefault="00291D1E" w:rsidP="00291D1E">
      <w:pPr>
        <w:numPr>
          <w:ilvl w:val="0"/>
          <w:numId w:val="9"/>
        </w:numPr>
        <w:spacing w:before="120" w:after="120"/>
        <w:ind w:right="-142"/>
        <w:rPr>
          <w:rFonts w:ascii="Arial" w:hAnsi="Arial" w:cs="Arial"/>
          <w:i/>
          <w:sz w:val="22"/>
          <w:szCs w:val="22"/>
        </w:rPr>
      </w:pPr>
      <w:r w:rsidRPr="00654EAB">
        <w:rPr>
          <w:rFonts w:ascii="Arial" w:hAnsi="Arial" w:cs="Arial"/>
          <w:i/>
          <w:sz w:val="22"/>
          <w:szCs w:val="22"/>
        </w:rPr>
        <w:t>Please return this form to the School Office.  (You may find it useful to photocopy this form for your records.</w:t>
      </w:r>
    </w:p>
    <w:p w:rsidR="00291D1E" w:rsidRPr="00654EAB" w:rsidRDefault="00291D1E" w:rsidP="00291D1E">
      <w:pPr>
        <w:numPr>
          <w:ilvl w:val="0"/>
          <w:numId w:val="9"/>
        </w:numPr>
        <w:spacing w:before="120" w:after="120"/>
        <w:rPr>
          <w:rFonts w:ascii="Arial" w:hAnsi="Arial" w:cs="Arial"/>
          <w:i/>
          <w:sz w:val="22"/>
          <w:szCs w:val="22"/>
        </w:rPr>
      </w:pPr>
      <w:r w:rsidRPr="00654EAB">
        <w:rPr>
          <w:rFonts w:ascii="Arial" w:hAnsi="Arial" w:cs="Arial"/>
          <w:i/>
          <w:sz w:val="22"/>
          <w:szCs w:val="22"/>
        </w:rPr>
        <w:t>Please remember to make a note to inform the School of any changes of address or telephone number.</w:t>
      </w: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jc w:val="both"/>
        <w:rPr>
          <w:rFonts w:ascii="Arial" w:hAnsi="Arial" w:cs="Arial"/>
          <w:i/>
          <w:sz w:val="22"/>
          <w:szCs w:val="22"/>
        </w:rPr>
      </w:pPr>
      <w:r w:rsidRPr="00882F51">
        <w:rPr>
          <w:rFonts w:ascii="Arial" w:hAnsi="Arial" w:cs="Arial"/>
          <w:b/>
          <w:i/>
          <w:sz w:val="22"/>
          <w:szCs w:val="22"/>
        </w:rPr>
        <w:t xml:space="preserve">ADDITONAL NOTE TO PARENT/CARERS:  </w:t>
      </w:r>
      <w:r w:rsidRPr="00882F51">
        <w:rPr>
          <w:rFonts w:ascii="Arial" w:hAnsi="Arial" w:cs="Arial"/>
          <w:i/>
          <w:sz w:val="22"/>
          <w:szCs w:val="22"/>
        </w:rPr>
        <w:t xml:space="preserve">Parent/Carers who have moved (or whose priest, minister or pastor has moved) within the last two years are advised in their own interests to obtain </w:t>
      </w:r>
      <w:r w:rsidRPr="00882F51">
        <w:rPr>
          <w:rFonts w:ascii="Arial" w:hAnsi="Arial" w:cs="Arial"/>
          <w:i/>
          <w:sz w:val="22"/>
          <w:szCs w:val="22"/>
        </w:rPr>
        <w:lastRenderedPageBreak/>
        <w:t>where necessary or possible a supporting letter of recommendation from their previous priest, minister or pastor.</w:t>
      </w: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jc w:val="both"/>
        <w:rPr>
          <w:rFonts w:ascii="Arial" w:hAnsi="Arial" w:cs="Arial"/>
          <w:b/>
          <w:i/>
          <w:sz w:val="22"/>
          <w:szCs w:val="22"/>
        </w:rPr>
      </w:pPr>
    </w:p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SECTION 8:</w:t>
      </w:r>
    </w:p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</w:p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 be completed by a priest, minister or pastor (or by an appropriate official Church Officer, if such a person named previously is not available).</w:t>
      </w:r>
    </w:p>
    <w:p w:rsidR="00291D1E" w:rsidRPr="00882F51" w:rsidRDefault="00291D1E" w:rsidP="00291D1E">
      <w:pPr>
        <w:ind w:right="-142"/>
        <w:jc w:val="both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6912"/>
      </w:tblGrid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 xml:space="preserve">Applicant’s name: 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  <w:r w:rsidRPr="00451AA8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(parent)</w:t>
            </w: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2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Child’s name: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2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Minister/Priest/Pastor</w:t>
            </w: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Name ( Please Print):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6912"/>
      </w:tblGrid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Pr="00CC7DD7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6912"/>
      </w:tblGrid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 xml:space="preserve"> Church Address: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2" w:type="dxa"/>
            <w:tcBorders>
              <w:top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Pr="00C402CC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6912"/>
      </w:tblGrid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Telephone Number: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  <w:gridCol w:w="6912"/>
      </w:tblGrid>
      <w:tr w:rsidR="00291D1E" w:rsidRPr="00451AA8" w:rsidTr="00D2068C">
        <w:tc>
          <w:tcPr>
            <w:tcW w:w="3085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Name of Church: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3510"/>
        <w:gridCol w:w="6521"/>
      </w:tblGrid>
      <w:tr w:rsidR="00291D1E" w:rsidRPr="00451AA8" w:rsidTr="00D2068C">
        <w:tc>
          <w:tcPr>
            <w:tcW w:w="3510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  <w:r w:rsidRPr="00451AA8">
              <w:rPr>
                <w:rFonts w:ascii="Arial" w:hAnsi="Arial" w:cs="Arial"/>
                <w:sz w:val="22"/>
                <w:szCs w:val="22"/>
              </w:rPr>
              <w:t>Denomination: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ind w:right="-142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2409"/>
        <w:gridCol w:w="1763"/>
        <w:gridCol w:w="1764"/>
        <w:gridCol w:w="1763"/>
        <w:gridCol w:w="1656"/>
        <w:gridCol w:w="108"/>
      </w:tblGrid>
      <w:tr w:rsidR="00291D1E" w:rsidRPr="00451AA8" w:rsidTr="00D2068C">
        <w:trPr>
          <w:gridAfter w:val="1"/>
          <w:wAfter w:w="108" w:type="dxa"/>
        </w:trPr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A</w:t>
            </w:r>
          </w:p>
        </w:tc>
        <w:tc>
          <w:tcPr>
            <w:tcW w:w="9355" w:type="dxa"/>
            <w:gridSpan w:val="5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Please initial in the appropriate square/s to indicate the family’s pattern of church attendance.</w:t>
            </w: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Child</w:t>
            </w: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Father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Mother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Other</w:t>
            </w: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Weekly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2 times a month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Occasionally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rPr>
          <w:gridAfter w:val="1"/>
          <w:wAfter w:w="108" w:type="dxa"/>
        </w:trPr>
        <w:tc>
          <w:tcPr>
            <w:tcW w:w="534" w:type="dxa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B</w:t>
            </w:r>
          </w:p>
        </w:tc>
        <w:tc>
          <w:tcPr>
            <w:tcW w:w="9355" w:type="dxa"/>
            <w:gridSpan w:val="5"/>
            <w:shd w:val="clear" w:color="auto" w:fill="auto"/>
          </w:tcPr>
          <w:p w:rsidR="00291D1E" w:rsidRPr="00451AA8" w:rsidRDefault="00291D1E" w:rsidP="00D2068C">
            <w:pPr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 w:rsidRPr="00451AA8">
              <w:rPr>
                <w:rFonts w:ascii="Arial" w:hAnsi="Arial"/>
                <w:b/>
                <w:color w:val="000000"/>
                <w:sz w:val="22"/>
                <w:szCs w:val="22"/>
              </w:rPr>
              <w:t>Please initial in the appropriate square/s to indicate for how long the family’s pattern of church attendance has been true.</w:t>
            </w: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Child</w:t>
            </w: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Father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Mother</w:t>
            </w: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Other</w:t>
            </w: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0 – 1 Year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1 - 2 Years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1D1E" w:rsidRPr="00451AA8" w:rsidTr="00D206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gridSpan w:val="2"/>
            <w:shd w:val="clear" w:color="auto" w:fill="auto"/>
          </w:tcPr>
          <w:p w:rsidR="00291D1E" w:rsidRPr="00451AA8" w:rsidRDefault="00291D1E" w:rsidP="00D2068C">
            <w:pPr>
              <w:spacing w:before="40" w:after="40"/>
              <w:ind w:right="-14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1AA8">
              <w:rPr>
                <w:rFonts w:ascii="Arial" w:hAnsi="Arial" w:cs="Arial"/>
                <w:b/>
                <w:sz w:val="22"/>
                <w:szCs w:val="22"/>
              </w:rPr>
              <w:t>Over 2 Years</w:t>
            </w: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3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ind w:right="-142"/>
        <w:rPr>
          <w:rFonts w:ascii="Arial" w:hAnsi="Arial" w:cs="Arial"/>
          <w:b/>
          <w:sz w:val="22"/>
          <w:szCs w:val="22"/>
        </w:rPr>
      </w:pPr>
      <w:r w:rsidRPr="00A22DB0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b/>
          <w:sz w:val="22"/>
          <w:szCs w:val="22"/>
        </w:rPr>
        <w:t xml:space="preserve">  Please give details of any other relevant information.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291D1E" w:rsidRPr="00F327E2" w:rsidTr="00D2068C">
        <w:tc>
          <w:tcPr>
            <w:tcW w:w="9997" w:type="dxa"/>
            <w:shd w:val="clear" w:color="auto" w:fill="auto"/>
          </w:tcPr>
          <w:p w:rsidR="00291D1E" w:rsidRPr="00F327E2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9997" w:type="dxa"/>
            <w:shd w:val="clear" w:color="auto" w:fill="auto"/>
          </w:tcPr>
          <w:p w:rsidR="00291D1E" w:rsidRPr="00F327E2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91D1E" w:rsidRPr="00F327E2" w:rsidTr="00D2068C">
        <w:tc>
          <w:tcPr>
            <w:tcW w:w="9997" w:type="dxa"/>
            <w:shd w:val="clear" w:color="auto" w:fill="auto"/>
          </w:tcPr>
          <w:p w:rsidR="00291D1E" w:rsidRPr="00F327E2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91D1E" w:rsidRPr="00F327E2" w:rsidRDefault="00291D1E" w:rsidP="00291D1E">
      <w:pPr>
        <w:rPr>
          <w:vanish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  <w:gridCol w:w="6487"/>
      </w:tblGrid>
      <w:tr w:rsidR="00291D1E" w:rsidRPr="00451AA8" w:rsidTr="00D2068C">
        <w:trPr>
          <w:trHeight w:val="1377"/>
        </w:trPr>
        <w:tc>
          <w:tcPr>
            <w:tcW w:w="3510" w:type="dxa"/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C</w:t>
            </w:r>
            <w:r w:rsidRPr="00451AA8">
              <w:rPr>
                <w:rFonts w:ascii="Arial" w:hAnsi="Arial" w:cs="Arial"/>
                <w:b/>
                <w:sz w:val="22"/>
                <w:szCs w:val="22"/>
              </w:rPr>
              <w:t>hurch stamp, if available:</w:t>
            </w:r>
          </w:p>
        </w:tc>
        <w:tc>
          <w:tcPr>
            <w:tcW w:w="6487" w:type="dxa"/>
            <w:tcBorders>
              <w:bottom w:val="single" w:sz="4" w:space="0" w:color="auto"/>
            </w:tcBorders>
            <w:shd w:val="clear" w:color="auto" w:fill="auto"/>
          </w:tcPr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  <w:p w:rsidR="00291D1E" w:rsidRPr="00451AA8" w:rsidRDefault="00291D1E" w:rsidP="00D2068C">
            <w:pPr>
              <w:ind w:right="-14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1D1E" w:rsidRDefault="00291D1E" w:rsidP="00291D1E">
      <w:pPr>
        <w:rPr>
          <w:rFonts w:ascii="Arial" w:hAnsi="Arial" w:cs="Arial"/>
          <w:szCs w:val="24"/>
        </w:rPr>
      </w:pPr>
    </w:p>
    <w:p w:rsidR="007265C0" w:rsidRDefault="007265C0" w:rsidP="00291D1E">
      <w:pPr>
        <w:jc w:val="center"/>
        <w:rPr>
          <w:rFonts w:ascii="Arial" w:hAnsi="Arial" w:cs="Arial"/>
          <w:szCs w:val="24"/>
        </w:rPr>
      </w:pPr>
    </w:p>
    <w:p w:rsidR="005679B3" w:rsidRDefault="005679B3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Pr="0033003F" w:rsidRDefault="0033003F" w:rsidP="0033003F">
      <w:pPr>
        <w:spacing w:after="160" w:line="259" w:lineRule="auto"/>
        <w:jc w:val="center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  <w:r w:rsidRPr="0033003F">
        <w:rPr>
          <w:rFonts w:ascii="Calibri" w:eastAsia="Calibri" w:hAnsi="Calibri"/>
          <w:b/>
          <w:sz w:val="36"/>
          <w:szCs w:val="22"/>
          <w:u w:val="single"/>
          <w:lang w:eastAsia="en-US"/>
        </w:rPr>
        <w:t>Additional Information Form</w:t>
      </w:r>
    </w:p>
    <w:p w:rsidR="0033003F" w:rsidRPr="0033003F" w:rsidRDefault="0033003F" w:rsidP="0033003F">
      <w:pPr>
        <w:spacing w:after="160" w:line="259" w:lineRule="auto"/>
        <w:rPr>
          <w:rFonts w:ascii="Calibri" w:eastAsia="Calibri" w:hAnsi="Calibri"/>
          <w:b/>
          <w:sz w:val="36"/>
          <w:szCs w:val="22"/>
          <w:u w:val="single"/>
          <w:lang w:eastAsia="en-US"/>
        </w:rPr>
      </w:pP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>Childs name……………………………………………………</w:t>
      </w: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>Childs first language …………………………………………</w:t>
      </w: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>If English is not the child’s first language please tick their level of English:</w:t>
      </w:r>
    </w:p>
    <w:p w:rsidR="0033003F" w:rsidRPr="0033003F" w:rsidRDefault="00F35108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264160</wp:posOffset>
                </wp:positionV>
                <wp:extent cx="180340" cy="169545"/>
                <wp:effectExtent l="0" t="0" r="0" b="190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695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40AE8" id="Rectangle 4" o:spid="_x0000_s1026" style="position:absolute;margin-left:264.75pt;margin-top:20.8pt;width:14.2pt;height:1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264160</wp:posOffset>
                </wp:positionV>
                <wp:extent cx="180340" cy="169545"/>
                <wp:effectExtent l="0" t="0" r="0" b="190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695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419D4" id="Rectangle 3" o:spid="_x0000_s1026" style="position:absolute;margin-left:197.8pt;margin-top:20.8pt;width:14.2pt;height: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1299845</wp:posOffset>
                </wp:positionH>
                <wp:positionV relativeFrom="paragraph">
                  <wp:posOffset>264160</wp:posOffset>
                </wp:positionV>
                <wp:extent cx="180340" cy="169545"/>
                <wp:effectExtent l="0" t="0" r="0" b="190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695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5C732" id="Rectangle 2" o:spid="_x0000_s1026" style="position:absolute;margin-left:102.35pt;margin-top:20.8pt;width:14.2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" filled="f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260985</wp:posOffset>
                </wp:positionV>
                <wp:extent cx="180340" cy="169545"/>
                <wp:effectExtent l="0" t="0" r="0" b="1905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695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FDF39" id="Rectangle 1" o:spid="_x0000_s1026" style="position:absolute;margin-left:37.65pt;margin-top:20.55pt;width:14.2pt;height: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" filled="f" strokecolor="#41719c" strokeweight="1pt">
                <v:path arrowok="t"/>
              </v:rect>
            </w:pict>
          </mc:Fallback>
        </mc:AlternateContent>
      </w: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 xml:space="preserve">None          Basic         Developing          Fluent  </w:t>
      </w: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b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>What special needs does your child have in relation to the following:</w:t>
      </w:r>
    </w:p>
    <w:p w:rsidR="0033003F" w:rsidRPr="0033003F" w:rsidRDefault="0033003F" w:rsidP="0033003F">
      <w:pPr>
        <w:spacing w:after="160" w:line="259" w:lineRule="auto"/>
        <w:rPr>
          <w:rFonts w:ascii="Arial" w:eastAsia="Calibri" w:hAnsi="Arial" w:cs="Arial"/>
          <w:szCs w:val="22"/>
          <w:lang w:eastAsia="en-US"/>
        </w:rPr>
      </w:pPr>
      <w:r w:rsidRPr="0033003F">
        <w:rPr>
          <w:rFonts w:ascii="Arial" w:eastAsia="Calibri" w:hAnsi="Arial" w:cs="Arial"/>
          <w:b/>
          <w:szCs w:val="22"/>
          <w:lang w:eastAsia="en-US"/>
        </w:rPr>
        <w:t xml:space="preserve">Education: </w:t>
      </w:r>
      <w:r w:rsidRPr="0033003F">
        <w:rPr>
          <w:rFonts w:ascii="Arial" w:eastAsia="Calibri" w:hAnsi="Arial" w:cs="Arial"/>
          <w:szCs w:val="22"/>
          <w:lang w:eastAsia="en-US"/>
        </w:rPr>
        <w:t>(Please tick appropriate box)</w:t>
      </w: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76"/>
        <w:gridCol w:w="4606"/>
        <w:gridCol w:w="476"/>
      </w:tblGrid>
      <w:tr w:rsidR="0033003F" w:rsidRPr="0033003F" w:rsidTr="005A296F">
        <w:trPr>
          <w:trHeight w:val="496"/>
        </w:trPr>
        <w:tc>
          <w:tcPr>
            <w:tcW w:w="5077" w:type="dxa"/>
            <w:gridSpan w:val="2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lang w:eastAsia="en-US"/>
              </w:rPr>
              <w:t>Communication and Interaction</w:t>
            </w:r>
            <w:r w:rsidRPr="0033003F">
              <w:rPr>
                <w:rFonts w:ascii="Arial" w:eastAsia="Calibri" w:hAnsi="Arial" w:cs="Arial"/>
                <w:lang w:eastAsia="en-US"/>
              </w:rPr>
              <w:t xml:space="preserve"> 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(Please specify):</w:t>
            </w:r>
          </w:p>
        </w:tc>
        <w:tc>
          <w:tcPr>
            <w:tcW w:w="5082" w:type="dxa"/>
            <w:gridSpan w:val="2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lang w:eastAsia="en-US"/>
              </w:rPr>
              <w:t>Cognition and Learning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(Please specify):</w:t>
            </w:r>
          </w:p>
        </w:tc>
      </w:tr>
      <w:tr w:rsidR="0033003F" w:rsidRPr="0033003F" w:rsidTr="005A296F">
        <w:trPr>
          <w:trHeight w:val="478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Speech, Language and Communication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Moderate Learning Difficulties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478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Autism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Severe Learning Difficulties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478"/>
        </w:trPr>
        <w:tc>
          <w:tcPr>
            <w:tcW w:w="5077" w:type="dxa"/>
            <w:gridSpan w:val="2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lang w:eastAsia="en-US"/>
              </w:rPr>
              <w:t xml:space="preserve">Sensory and/or Physical Needs 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(Please specify):</w:t>
            </w: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Profound and Multiple Learning Difficulties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478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Visual Impairment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Specific Learning Difficulty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478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Hearing Impairment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lang w:eastAsia="en-US"/>
              </w:rPr>
              <w:t>Social, Emotional and Mental Health Difficulties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478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>Multi-Sensory Impairment</w:t>
            </w:r>
          </w:p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4606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b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lang w:eastAsia="en-US"/>
              </w:rPr>
              <w:t>Any Other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514"/>
        </w:trPr>
        <w:tc>
          <w:tcPr>
            <w:tcW w:w="4601" w:type="dxa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lang w:eastAsia="en-US"/>
              </w:rPr>
            </w:pPr>
            <w:r w:rsidRPr="0033003F">
              <w:rPr>
                <w:rFonts w:ascii="Arial" w:eastAsia="Calibri" w:hAnsi="Arial" w:cs="Arial"/>
                <w:lang w:eastAsia="en-US"/>
              </w:rPr>
              <w:t xml:space="preserve">Physical Disability </w:t>
            </w:r>
          </w:p>
        </w:tc>
        <w:tc>
          <w:tcPr>
            <w:tcW w:w="476" w:type="dxa"/>
            <w:shd w:val="clear" w:color="auto" w:fill="D9D9D9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highlight w:val="lightGray"/>
                <w:lang w:eastAsia="en-US"/>
              </w:rPr>
            </w:pPr>
          </w:p>
        </w:tc>
        <w:tc>
          <w:tcPr>
            <w:tcW w:w="5082" w:type="dxa"/>
            <w:gridSpan w:val="2"/>
            <w:shd w:val="clear" w:color="auto" w:fill="auto"/>
          </w:tcPr>
          <w:p w:rsidR="0033003F" w:rsidRPr="0033003F" w:rsidRDefault="0033003F" w:rsidP="0033003F">
            <w:pPr>
              <w:rPr>
                <w:rFonts w:ascii="Arial" w:eastAsia="Calibri" w:hAnsi="Arial" w:cs="Arial"/>
                <w:b/>
                <w:lang w:eastAsia="en-US"/>
              </w:rPr>
            </w:pPr>
          </w:p>
          <w:p w:rsidR="0033003F" w:rsidRPr="0033003F" w:rsidRDefault="0033003F" w:rsidP="0033003F">
            <w:pPr>
              <w:rPr>
                <w:rFonts w:ascii="Arial" w:eastAsia="Calibri" w:hAnsi="Arial" w:cs="Arial"/>
                <w:szCs w:val="22"/>
                <w:lang w:eastAsia="en-US"/>
              </w:rPr>
            </w:pPr>
          </w:p>
        </w:tc>
      </w:tr>
    </w:tbl>
    <w:p w:rsidR="0033003F" w:rsidRPr="0033003F" w:rsidRDefault="0033003F" w:rsidP="0033003F">
      <w:pPr>
        <w:spacing w:before="100" w:beforeAutospacing="1" w:after="120"/>
        <w:rPr>
          <w:rFonts w:ascii="Arial" w:eastAsia="Calibri" w:hAnsi="Arial" w:cs="Arial"/>
          <w:sz w:val="22"/>
          <w:szCs w:val="22"/>
          <w:lang w:eastAsia="en-US"/>
        </w:rPr>
      </w:pPr>
      <w:r w:rsidRPr="0033003F">
        <w:rPr>
          <w:rFonts w:ascii="Arial" w:eastAsia="Calibri" w:hAnsi="Arial" w:cs="Arial"/>
          <w:sz w:val="22"/>
          <w:szCs w:val="22"/>
          <w:lang w:eastAsia="en-US"/>
        </w:rPr>
        <w:t>If you have ticked ‘Any Other’, please specify:</w:t>
      </w:r>
    </w:p>
    <w:p w:rsidR="0033003F" w:rsidRPr="0033003F" w:rsidRDefault="0033003F" w:rsidP="0033003F">
      <w:pPr>
        <w:spacing w:after="160" w:line="259" w:lineRule="auto"/>
        <w:rPr>
          <w:rFonts w:ascii="Calibri" w:eastAsia="Calibri" w:hAnsi="Calibri"/>
          <w:b/>
          <w:sz w:val="36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33003F" w:rsidRPr="0033003F" w:rsidRDefault="0033003F" w:rsidP="0033003F">
      <w:pPr>
        <w:tabs>
          <w:tab w:val="left" w:pos="426"/>
        </w:tabs>
        <w:rPr>
          <w:rFonts w:ascii="Arial" w:eastAsia="Calibri" w:hAnsi="Arial" w:cs="Arial"/>
          <w:b/>
          <w:sz w:val="22"/>
          <w:szCs w:val="22"/>
          <w:lang w:eastAsia="en-US"/>
        </w:rPr>
      </w:pPr>
      <w:r w:rsidRPr="0033003F">
        <w:rPr>
          <w:rFonts w:ascii="Arial" w:eastAsia="Calibri" w:hAnsi="Arial" w:cs="Arial"/>
          <w:b/>
          <w:sz w:val="22"/>
          <w:szCs w:val="22"/>
          <w:lang w:eastAsia="en-US"/>
        </w:rPr>
        <w:t xml:space="preserve">Which other services or agencies are already involved? </w:t>
      </w:r>
    </w:p>
    <w:p w:rsidR="0033003F" w:rsidRPr="0033003F" w:rsidRDefault="0033003F" w:rsidP="0033003F">
      <w:pPr>
        <w:tabs>
          <w:tab w:val="left" w:pos="2653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33003F">
        <w:rPr>
          <w:rFonts w:ascii="Arial" w:eastAsia="Calibri" w:hAnsi="Arial" w:cs="Arial"/>
          <w:sz w:val="22"/>
          <w:szCs w:val="22"/>
          <w:lang w:eastAsia="en-US"/>
        </w:rPr>
        <w:t>Please provide names, contact details, period of involvement and most recent contact in the boxes below:</w:t>
      </w:r>
    </w:p>
    <w:p w:rsidR="0033003F" w:rsidRPr="0033003F" w:rsidRDefault="0033003F" w:rsidP="0033003F">
      <w:pPr>
        <w:tabs>
          <w:tab w:val="left" w:pos="2653"/>
        </w:tabs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29"/>
        <w:gridCol w:w="2932"/>
        <w:gridCol w:w="2240"/>
        <w:gridCol w:w="2496"/>
      </w:tblGrid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Service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Name of Contact &amp; Address</w:t>
            </w: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Start of involvement if known</w:t>
            </w: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Most recent contact</w:t>
            </w: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Education: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Educational Psychology Service (EPS)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Behaviour Support Service (BSS)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Hearing Impairment Service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Visual Impairment Service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Other(s)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Health: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Paediatrician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Speech and Language Therapist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Physiotherapist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Occupational Therapist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Child &amp; Adolescent Mental Health Service (CAMHS)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3003F" w:rsidRPr="0033003F" w:rsidTr="005A296F">
        <w:trPr>
          <w:trHeight w:val="1498"/>
        </w:trPr>
        <w:tc>
          <w:tcPr>
            <w:tcW w:w="23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3003F">
              <w:rPr>
                <w:rFonts w:ascii="Arial" w:eastAsia="Calibri" w:hAnsi="Arial" w:cs="Arial"/>
                <w:sz w:val="22"/>
                <w:szCs w:val="22"/>
                <w:lang w:eastAsia="en-US"/>
              </w:rPr>
              <w:t>Other(s)</w:t>
            </w:r>
          </w:p>
        </w:tc>
        <w:tc>
          <w:tcPr>
            <w:tcW w:w="3001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:rsidR="0033003F" w:rsidRPr="0033003F" w:rsidRDefault="0033003F" w:rsidP="0033003F">
            <w:pPr>
              <w:tabs>
                <w:tab w:val="left" w:pos="2653"/>
              </w:tabs>
              <w:spacing w:after="160" w:line="259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:rsidR="0033003F" w:rsidRDefault="0033003F" w:rsidP="00291D1E">
      <w:pPr>
        <w:jc w:val="center"/>
        <w:rPr>
          <w:rFonts w:ascii="Arial" w:hAnsi="Arial" w:cs="Arial"/>
          <w:szCs w:val="24"/>
        </w:rPr>
      </w:pPr>
    </w:p>
    <w:sectPr w:rsidR="0033003F" w:rsidSect="00055398">
      <w:footerReference w:type="default" r:id="rId7"/>
      <w:headerReference w:type="first" r:id="rId8"/>
      <w:footerReference w:type="first" r:id="rId9"/>
      <w:pgSz w:w="11907" w:h="16840" w:code="9"/>
      <w:pgMar w:top="96" w:right="1134" w:bottom="714" w:left="992" w:header="720" w:footer="794" w:gutter="0"/>
      <w:pgNumType w:fmt="upperRoman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68C" w:rsidRDefault="00D2068C">
      <w:r>
        <w:separator/>
      </w:r>
    </w:p>
  </w:endnote>
  <w:endnote w:type="continuationSeparator" w:id="0">
    <w:p w:rsidR="00D2068C" w:rsidRDefault="00D20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68C" w:rsidRDefault="00D2068C">
    <w:pPr>
      <w:pStyle w:val="Footer"/>
      <w:jc w:val="center"/>
      <w:rPr>
        <w:b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68C" w:rsidRPr="00451AA8" w:rsidRDefault="00D2068C">
    <w:pPr>
      <w:pStyle w:val="Footer"/>
      <w:rPr>
        <w:i/>
        <w:sz w:val="18"/>
      </w:rPr>
    </w:pPr>
    <w:r>
      <w:rPr>
        <w:i/>
        <w:sz w:val="18"/>
      </w:rPr>
      <w:fldChar w:fldCharType="begin"/>
    </w:r>
    <w:r>
      <w:rPr>
        <w:i/>
        <w:sz w:val="18"/>
      </w:rPr>
      <w:instrText xml:space="preserve"> FILENAME  \p  \* MERGEFORMAT </w:instrText>
    </w:r>
    <w:r>
      <w:rPr>
        <w:i/>
        <w:sz w:val="18"/>
      </w:rPr>
      <w:fldChar w:fldCharType="separate"/>
    </w:r>
    <w:r w:rsidR="0033003F">
      <w:rPr>
        <w:i/>
        <w:noProof/>
        <w:sz w:val="18"/>
      </w:rPr>
      <w:t>\\SJSJ-SR-001\AdminStaffUserData\cking\My Documents\Admissions\Supplementary Forms\NEW RECEPTION APPLICANTS 19.20 CK.docm</w:t>
    </w:r>
    <w:r>
      <w:rPr>
        <w:i/>
        <w:sz w:val="18"/>
      </w:rPr>
      <w:fldChar w:fldCharType="end"/>
    </w:r>
  </w:p>
  <w:p w:rsidR="00D2068C" w:rsidRPr="000C153F" w:rsidRDefault="00D2068C" w:rsidP="00481ABF">
    <w:pPr>
      <w:pStyle w:val="Footer"/>
      <w:rPr>
        <w:rFonts w:ascii="Arial" w:hAnsi="Arial" w:cs="Arial"/>
        <w:color w:val="0000FF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68C" w:rsidRDefault="00D2068C">
      <w:r>
        <w:separator/>
      </w:r>
    </w:p>
  </w:footnote>
  <w:footnote w:type="continuationSeparator" w:id="0">
    <w:p w:rsidR="00D2068C" w:rsidRDefault="00D20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68C" w:rsidRDefault="00F3510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-203200</wp:posOffset>
              </wp:positionH>
              <wp:positionV relativeFrom="paragraph">
                <wp:posOffset>-273685</wp:posOffset>
              </wp:positionV>
              <wp:extent cx="6788150" cy="141414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150" cy="1414145"/>
                        <a:chOff x="671" y="289"/>
                        <a:chExt cx="10690" cy="2227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01" y="296"/>
                          <a:ext cx="2760" cy="20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322"/>
                          <a:ext cx="1932" cy="1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763" y="289"/>
                          <a:ext cx="5843" cy="2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68C" w:rsidRDefault="00D2068C" w:rsidP="006907E9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775B32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8"/>
                                    <w:szCs w:val="28"/>
                                  </w:rPr>
                                  <w:t>St John</w:t>
                                </w:r>
                              </w:smartTag>
                            </w:smartTag>
                            <w:r w:rsidRPr="00775B32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&amp; 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James</w:t>
                            </w:r>
                          </w:p>
                          <w:p w:rsidR="00D2068C" w:rsidRDefault="00D2068C" w:rsidP="006907E9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Church of England </w:t>
                            </w:r>
                            <w:r w:rsidRPr="00775B32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Primary School</w:t>
                            </w:r>
                          </w:p>
                          <w:p w:rsidR="00D2068C" w:rsidRPr="007524EE" w:rsidRDefault="00D2068C" w:rsidP="006907E9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D2068C" w:rsidRPr="00775B32" w:rsidRDefault="00D2068C" w:rsidP="006907E9">
                            <w:pPr>
                              <w:pStyle w:val="Heading5"/>
                              <w:ind w:right="-85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775B3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Grove Street</w:t>
                                </w:r>
                              </w:smartTag>
                              <w:r w:rsidRPr="00775B3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smartTag w:uri="urn:schemas-microsoft-com:office:smarttags" w:element="City">
                                <w:r w:rsidRPr="00775B3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Edmonton</w:t>
                                </w:r>
                              </w:smartTag>
                            </w:smartTag>
                            <w:r w:rsidRPr="00775B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775B3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London</w:t>
                                </w:r>
                              </w:smartTag>
                            </w:smartTag>
                            <w:r w:rsidRPr="00775B3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N18 2TL</w:t>
                            </w:r>
                          </w:p>
                          <w:p w:rsidR="00D2068C" w:rsidRDefault="00D2068C" w:rsidP="006907E9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</w:pPr>
                            <w:r w:rsidRPr="00775B32">
                              <w:rPr>
                                <w:rFonts w:ascii="Arial" w:hAnsi="Arial" w:cs="Arial"/>
                                <w:color w:val="000000"/>
                                <w:szCs w:val="24"/>
                              </w:rPr>
                              <w:t>Tel: 020 8807 2578     Fax: 020 8807 9785</w:t>
                            </w:r>
                          </w:p>
                          <w:p w:rsidR="00D2068C" w:rsidRPr="007524EE" w:rsidRDefault="00D2068C" w:rsidP="006907E9">
                            <w:pPr>
                              <w:ind w:right="-85" w:firstLine="72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D2068C" w:rsidRPr="007524EE" w:rsidRDefault="00D2068C" w:rsidP="006907E9">
                            <w:pPr>
                              <w:ind w:right="-85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Email:  office@stjohnandjames.enfield.sch.uk</w:t>
                            </w:r>
                          </w:p>
                          <w:p w:rsidR="00D2068C" w:rsidRDefault="00D2068C" w:rsidP="006907E9">
                            <w:pPr>
                              <w:ind w:right="-85"/>
                              <w:jc w:val="center"/>
                            </w:pPr>
                            <w:r w:rsidRPr="007524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Website:  www.stjohnandjames.enfield.sch.uk</w:t>
                            </w:r>
                          </w:p>
                          <w:p w:rsidR="00D2068C" w:rsidRDefault="00D2068C" w:rsidP="006907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16pt;margin-top:-21.55pt;width:534.5pt;height:111.35pt;z-index:251659264" coordorigin="671,289" coordsize="10690,2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SG9yaXpv&#10;bnRhbFJlczwva2V5PgoJCQkJPHJlYWw+NzI8L3JlYWw+CgkJCQk8a2V5PmNvbS5hcHBsZS5wcmlu&#10;dC50aWNrZXQuY2xpZW50PC9rZXk+CgkJCQk8c3RyaW5nPmNvbS5hcHBsZS5wcmludGluZ21hbmFn&#10;ZXI8L3N0cmluZz4KCQkJCTxrZXk+Y29tLmFwcGxlLnByaW50LnRpY2tldC5tb2REYXRlPC9rZXk+&#10;CgkJCQk8ZGF0ZT4yMDAzLTEwLTE3VDEzOjQyOjE4WjwvZGF0ZT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w&#10;My0xMC0xN1QxMzo0MjoxOVo8L2RhdGU+CgkJCQkJPGtleT5jb20uYXBwbGUucHJpbnQudGlja2V0&#10;LnN0YXRlRmxhZzwva2V5PgoJCQkJCTxpbnRlZ2VyPjA8L2ludGVnZXI+CgkJCQk8L2RpY3Q+CgkJ&#10;CTwvYXJyYXk+CgkJPC9kaWN0PgoJCTxrZXk+Y29tLmFwcGxlLnByaW50LlBhcGVySW5mby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pQAAAABSZ2h0bG9uZwAABJ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OGFkNzE1MGEt&#10;MDIyZC0xMWQ4LThmN2MtZGI5MDhiN2IxNzMzJwogIHhtbG5zOnhhcE1NPSdodHRwOi8vbnMuYWRv&#10;YmUuY29tL3hhcC8xLjAvbW0vJz4KICA8eGFwTU06RG9jdW1lbnRJRD5hZG9iZTpkb2NpZDpwaG90&#10;b3Nob3A6OGFkNzE1MDgtMDIyZC0xMWQ4LThmN2MtZGI5MDhiN2IxNzMz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H/2wCEAAICAgICAgICAgIDAgICAwQDAgIDBAUEBAQEBAUGBQUF&#10;BQUFBgYHBwgHBwYJCQoKCQkMDAwMDAwMDAwMDAwMDAwBAwMDBQQFCQYGCQ0KCQoNDw4ODg4PDwwM&#10;DAwMDw8MDAwMDAwPDAwMDAwMDAwMDAwMDAwMDAwMDAwMDAwMDAwMDP/AABEIBKUEkgMBEQACEQED&#10;EQH/3QAEAJP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1/v1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Q+/W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T79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/wD/1fv1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/AP/W+/W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f79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wD/0Pv1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R+/W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601;top:296;width:2760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671;top:322;width:193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2763;top:289;width:584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D2068C" w:rsidRDefault="00D2068C" w:rsidP="006907E9">
                      <w:pPr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775B32">
                            <w:rPr>
                              <w:rFonts w:ascii="Arial" w:hAnsi="Arial" w:cs="Arial"/>
                              <w:b/>
                              <w:color w:val="000000"/>
                              <w:sz w:val="28"/>
                              <w:szCs w:val="28"/>
                            </w:rPr>
                            <w:t>St John</w:t>
                          </w:r>
                        </w:smartTag>
                      </w:smartTag>
                      <w:r w:rsidRPr="00775B32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&amp; St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James</w:t>
                      </w:r>
                    </w:p>
                    <w:p w:rsidR="00D2068C" w:rsidRDefault="00D2068C" w:rsidP="006907E9">
                      <w:pPr>
                        <w:ind w:right="-85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Church of England </w:t>
                      </w:r>
                      <w:r w:rsidRPr="00775B32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Primary School</w:t>
                      </w:r>
                    </w:p>
                    <w:p w:rsidR="00D2068C" w:rsidRPr="007524EE" w:rsidRDefault="00D2068C" w:rsidP="006907E9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:rsidR="00D2068C" w:rsidRPr="00775B32" w:rsidRDefault="00D2068C" w:rsidP="006907E9">
                      <w:pPr>
                        <w:pStyle w:val="Heading5"/>
                        <w:ind w:right="-85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775B3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Grove Street</w:t>
                          </w:r>
                        </w:smartTag>
                        <w:r w:rsidRPr="00775B3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, </w:t>
                        </w:r>
                        <w:smartTag w:uri="urn:schemas-microsoft-com:office:smarttags" w:element="City">
                          <w:r w:rsidRPr="00775B3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Edmonton</w:t>
                          </w:r>
                        </w:smartTag>
                      </w:smartTag>
                      <w:r w:rsidRPr="00775B3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775B3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London</w:t>
                          </w:r>
                        </w:smartTag>
                      </w:smartTag>
                      <w:r w:rsidRPr="00775B3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N18 2TL</w:t>
                      </w:r>
                    </w:p>
                    <w:p w:rsidR="00D2068C" w:rsidRDefault="00D2068C" w:rsidP="006907E9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Cs w:val="24"/>
                        </w:rPr>
                      </w:pPr>
                      <w:r w:rsidRPr="00775B32">
                        <w:rPr>
                          <w:rFonts w:ascii="Arial" w:hAnsi="Arial" w:cs="Arial"/>
                          <w:color w:val="000000"/>
                          <w:szCs w:val="24"/>
                        </w:rPr>
                        <w:t>Tel: 020 8807 2578     Fax: 020 8807 9785</w:t>
                      </w:r>
                    </w:p>
                    <w:p w:rsidR="00D2068C" w:rsidRPr="007524EE" w:rsidRDefault="00D2068C" w:rsidP="006907E9">
                      <w:pPr>
                        <w:ind w:right="-85" w:firstLine="72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:rsidR="00D2068C" w:rsidRPr="007524EE" w:rsidRDefault="00D2068C" w:rsidP="006907E9">
                      <w:pPr>
                        <w:ind w:right="-85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Email:  office@stjohnandjames.enfield.sch.uk</w:t>
                      </w:r>
                    </w:p>
                    <w:p w:rsidR="00D2068C" w:rsidRDefault="00D2068C" w:rsidP="006907E9">
                      <w:pPr>
                        <w:ind w:right="-85"/>
                        <w:jc w:val="center"/>
                      </w:pPr>
                      <w:r w:rsidRPr="007524EE">
                        <w:rPr>
                          <w:rFonts w:ascii="Arial" w:hAnsi="Arial" w:cs="Arial"/>
                          <w:color w:val="000000"/>
                          <w:sz w:val="20"/>
                        </w:rPr>
                        <w:t>Website:  www.stjohnandjames.enfield.sch.uk</w:t>
                      </w:r>
                    </w:p>
                    <w:p w:rsidR="00D2068C" w:rsidRDefault="00D2068C" w:rsidP="006907E9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A2754E"/>
    <w:multiLevelType w:val="hybridMultilevel"/>
    <w:tmpl w:val="DF1CB6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B77AAA"/>
    <w:multiLevelType w:val="singleLevel"/>
    <w:tmpl w:val="215C0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" w15:restartNumberingAfterBreak="0">
    <w:nsid w:val="13037E03"/>
    <w:multiLevelType w:val="hybridMultilevel"/>
    <w:tmpl w:val="34AE813E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102830"/>
    <w:multiLevelType w:val="singleLevel"/>
    <w:tmpl w:val="DBF267F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5" w15:restartNumberingAfterBreak="0">
    <w:nsid w:val="3C3F0A4F"/>
    <w:multiLevelType w:val="hybridMultilevel"/>
    <w:tmpl w:val="F3D840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02510"/>
    <w:multiLevelType w:val="singleLevel"/>
    <w:tmpl w:val="07165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7" w15:restartNumberingAfterBreak="0">
    <w:nsid w:val="57297976"/>
    <w:multiLevelType w:val="singleLevel"/>
    <w:tmpl w:val="0CBE35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8" w15:restartNumberingAfterBreak="0">
    <w:nsid w:val="5D042296"/>
    <w:multiLevelType w:val="hybridMultilevel"/>
    <w:tmpl w:val="0F6624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1056C"/>
    <w:multiLevelType w:val="singleLevel"/>
    <w:tmpl w:val="7482404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none"/>
      </w:rPr>
    </w:lvl>
  </w:abstractNum>
  <w:abstractNum w:abstractNumId="10" w15:restartNumberingAfterBreak="0">
    <w:nsid w:val="70B64C59"/>
    <w:multiLevelType w:val="hybridMultilevel"/>
    <w:tmpl w:val="4B960AC8"/>
    <w:lvl w:ilvl="0" w:tplc="921850F6">
      <w:start w:val="77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6DF"/>
    <w:rsid w:val="00055398"/>
    <w:rsid w:val="00082D27"/>
    <w:rsid w:val="00083ECA"/>
    <w:rsid w:val="000C153F"/>
    <w:rsid w:val="000C642D"/>
    <w:rsid w:val="000D56E3"/>
    <w:rsid w:val="000D7AD5"/>
    <w:rsid w:val="000F4BF7"/>
    <w:rsid w:val="001110DC"/>
    <w:rsid w:val="00121E43"/>
    <w:rsid w:val="00147AAD"/>
    <w:rsid w:val="0018187E"/>
    <w:rsid w:val="0019707B"/>
    <w:rsid w:val="001A2586"/>
    <w:rsid w:val="001C0138"/>
    <w:rsid w:val="001C5AE3"/>
    <w:rsid w:val="001E669E"/>
    <w:rsid w:val="001E6E57"/>
    <w:rsid w:val="001E731B"/>
    <w:rsid w:val="00205D3D"/>
    <w:rsid w:val="00217F85"/>
    <w:rsid w:val="00221198"/>
    <w:rsid w:val="00237D6E"/>
    <w:rsid w:val="002778B0"/>
    <w:rsid w:val="00282CCD"/>
    <w:rsid w:val="00291D1E"/>
    <w:rsid w:val="0029513F"/>
    <w:rsid w:val="002A08B2"/>
    <w:rsid w:val="002B0D47"/>
    <w:rsid w:val="002B26C4"/>
    <w:rsid w:val="002F03A3"/>
    <w:rsid w:val="002F64E2"/>
    <w:rsid w:val="002F7CA3"/>
    <w:rsid w:val="00320BA8"/>
    <w:rsid w:val="00323FFC"/>
    <w:rsid w:val="0033003F"/>
    <w:rsid w:val="00340B18"/>
    <w:rsid w:val="00361F51"/>
    <w:rsid w:val="00363703"/>
    <w:rsid w:val="00366BD2"/>
    <w:rsid w:val="003A1080"/>
    <w:rsid w:val="0040491B"/>
    <w:rsid w:val="00422258"/>
    <w:rsid w:val="00431C11"/>
    <w:rsid w:val="00440DD9"/>
    <w:rsid w:val="00451AA8"/>
    <w:rsid w:val="004665C8"/>
    <w:rsid w:val="00473E72"/>
    <w:rsid w:val="00481ABF"/>
    <w:rsid w:val="004869CF"/>
    <w:rsid w:val="004A7885"/>
    <w:rsid w:val="004F7F18"/>
    <w:rsid w:val="00500FEA"/>
    <w:rsid w:val="0050400E"/>
    <w:rsid w:val="00516D5F"/>
    <w:rsid w:val="005173F3"/>
    <w:rsid w:val="00527F24"/>
    <w:rsid w:val="0055316E"/>
    <w:rsid w:val="00560B16"/>
    <w:rsid w:val="00566110"/>
    <w:rsid w:val="005679B3"/>
    <w:rsid w:val="005C5E15"/>
    <w:rsid w:val="005C63FD"/>
    <w:rsid w:val="005D2CD9"/>
    <w:rsid w:val="005D7DE5"/>
    <w:rsid w:val="005E3261"/>
    <w:rsid w:val="006038D0"/>
    <w:rsid w:val="0060728D"/>
    <w:rsid w:val="00643B3D"/>
    <w:rsid w:val="00654EAB"/>
    <w:rsid w:val="006574E6"/>
    <w:rsid w:val="00657A5F"/>
    <w:rsid w:val="00662E9E"/>
    <w:rsid w:val="00685BD7"/>
    <w:rsid w:val="00690697"/>
    <w:rsid w:val="006907E9"/>
    <w:rsid w:val="006927D3"/>
    <w:rsid w:val="006A0A28"/>
    <w:rsid w:val="006B1745"/>
    <w:rsid w:val="006C1E61"/>
    <w:rsid w:val="006D669C"/>
    <w:rsid w:val="006E1935"/>
    <w:rsid w:val="006E7D78"/>
    <w:rsid w:val="006F0794"/>
    <w:rsid w:val="0072113D"/>
    <w:rsid w:val="007265C0"/>
    <w:rsid w:val="00735598"/>
    <w:rsid w:val="00735C5B"/>
    <w:rsid w:val="00736024"/>
    <w:rsid w:val="007524EE"/>
    <w:rsid w:val="00775B32"/>
    <w:rsid w:val="007C7E5A"/>
    <w:rsid w:val="007E320D"/>
    <w:rsid w:val="007E4812"/>
    <w:rsid w:val="00810AED"/>
    <w:rsid w:val="008424E3"/>
    <w:rsid w:val="00855CD5"/>
    <w:rsid w:val="00877C9F"/>
    <w:rsid w:val="00877F9C"/>
    <w:rsid w:val="00882F51"/>
    <w:rsid w:val="008B5CDF"/>
    <w:rsid w:val="008C4485"/>
    <w:rsid w:val="008D5CC3"/>
    <w:rsid w:val="00935F44"/>
    <w:rsid w:val="00954A3D"/>
    <w:rsid w:val="0096011F"/>
    <w:rsid w:val="00970BCC"/>
    <w:rsid w:val="009A4D1C"/>
    <w:rsid w:val="009B1D85"/>
    <w:rsid w:val="009D03B2"/>
    <w:rsid w:val="00A64C95"/>
    <w:rsid w:val="00AB484E"/>
    <w:rsid w:val="00AC0BC0"/>
    <w:rsid w:val="00AD3687"/>
    <w:rsid w:val="00AD6D93"/>
    <w:rsid w:val="00B055F3"/>
    <w:rsid w:val="00B11469"/>
    <w:rsid w:val="00B2615C"/>
    <w:rsid w:val="00B43DBF"/>
    <w:rsid w:val="00B44EA7"/>
    <w:rsid w:val="00B5578D"/>
    <w:rsid w:val="00B81504"/>
    <w:rsid w:val="00B91543"/>
    <w:rsid w:val="00BB434E"/>
    <w:rsid w:val="00BC3AEF"/>
    <w:rsid w:val="00BD66C4"/>
    <w:rsid w:val="00BE2B58"/>
    <w:rsid w:val="00C21A9D"/>
    <w:rsid w:val="00C402CC"/>
    <w:rsid w:val="00C51693"/>
    <w:rsid w:val="00C51BEA"/>
    <w:rsid w:val="00C5309B"/>
    <w:rsid w:val="00C97CEE"/>
    <w:rsid w:val="00CA7A52"/>
    <w:rsid w:val="00CC7DD7"/>
    <w:rsid w:val="00CD06DF"/>
    <w:rsid w:val="00CF2007"/>
    <w:rsid w:val="00CF2330"/>
    <w:rsid w:val="00D2068C"/>
    <w:rsid w:val="00D3147D"/>
    <w:rsid w:val="00D50BCE"/>
    <w:rsid w:val="00D676D1"/>
    <w:rsid w:val="00D72DF3"/>
    <w:rsid w:val="00D73934"/>
    <w:rsid w:val="00D8433A"/>
    <w:rsid w:val="00E04C0D"/>
    <w:rsid w:val="00E248FB"/>
    <w:rsid w:val="00E31D99"/>
    <w:rsid w:val="00E43039"/>
    <w:rsid w:val="00E623E8"/>
    <w:rsid w:val="00EA3C4F"/>
    <w:rsid w:val="00EC5753"/>
    <w:rsid w:val="00EE29F1"/>
    <w:rsid w:val="00EE3FA3"/>
    <w:rsid w:val="00EE7D01"/>
    <w:rsid w:val="00EF5ABA"/>
    <w:rsid w:val="00EF7AB8"/>
    <w:rsid w:val="00F030B3"/>
    <w:rsid w:val="00F057BF"/>
    <w:rsid w:val="00F15233"/>
    <w:rsid w:val="00F1684D"/>
    <w:rsid w:val="00F17C4E"/>
    <w:rsid w:val="00F35108"/>
    <w:rsid w:val="00F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  <w14:defaultImageDpi w14:val="0"/>
  <w15:docId w15:val="{5B3D87EB-C9DD-4945-B53D-96FEEC21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jc w:val="right"/>
      <w:outlineLvl w:val="1"/>
    </w:pPr>
    <w:rPr>
      <w:i/>
      <w:color w:val="000000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outlineLvl w:val="2"/>
    </w:pPr>
    <w:rPr>
      <w:rFonts w:ascii="Arial" w:hAnsi="Arial"/>
      <w:b/>
      <w:color w:val="000000"/>
      <w:sz w:val="35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right"/>
      <w:outlineLvl w:val="3"/>
    </w:pPr>
    <w:rPr>
      <w:rFonts w:ascii="Arial" w:hAnsi="Arial"/>
      <w:b/>
      <w:i/>
      <w:color w:val="00000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utlineLvl w:val="5"/>
    </w:pPr>
    <w:rPr>
      <w:sz w:val="28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outlineLvl w:val="6"/>
    </w:pPr>
    <w:rPr>
      <w:b/>
      <w:sz w:val="28"/>
      <w:u w:val="single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outlineLvl w:val="7"/>
    </w:pPr>
    <w:rPr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901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901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B901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901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B901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B9014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B9014E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B9014E"/>
    <w:rPr>
      <w:rFonts w:ascii="Calibri" w:eastAsia="Times New Roman" w:hAnsi="Calibri" w:cs="Times New Roman"/>
      <w:i/>
      <w:iCs/>
      <w:sz w:val="24"/>
      <w:szCs w:val="24"/>
    </w:rPr>
  </w:style>
  <w:style w:type="paragraph" w:styleId="EnvelopeAddress">
    <w:name w:val="envelope address"/>
    <w:basedOn w:val="Normal"/>
    <w:uiPriority w:val="99"/>
    <w:pPr>
      <w:framePr w:w="7920" w:h="1980" w:hRule="exact" w:hSpace="180" w:wrap="auto" w:hAnchor="page" w:xAlign="center" w:yAlign="bottom"/>
      <w:ind w:left="2880"/>
    </w:pPr>
    <w:rPr>
      <w:sz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B9014E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451AA8"/>
    <w:rPr>
      <w:sz w:val="24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rPr>
      <w:color w:val="000000"/>
      <w:sz w:val="23"/>
    </w:rPr>
  </w:style>
  <w:style w:type="character" w:customStyle="1" w:styleId="BodyTextChar">
    <w:name w:val="Body Text Char"/>
    <w:link w:val="BodyText"/>
    <w:uiPriority w:val="99"/>
    <w:semiHidden/>
    <w:rsid w:val="00B9014E"/>
    <w:rPr>
      <w:sz w:val="24"/>
    </w:rPr>
  </w:style>
  <w:style w:type="paragraph" w:styleId="BodyText2">
    <w:name w:val="Body Text 2"/>
    <w:basedOn w:val="Normal"/>
    <w:link w:val="BodyText2Char"/>
    <w:uiPriority w:val="99"/>
    <w:rPr>
      <w:sz w:val="22"/>
    </w:rPr>
  </w:style>
  <w:style w:type="character" w:customStyle="1" w:styleId="BodyText2Char">
    <w:name w:val="Body Text 2 Char"/>
    <w:link w:val="BodyText2"/>
    <w:uiPriority w:val="99"/>
    <w:semiHidden/>
    <w:rsid w:val="00B9014E"/>
    <w:rPr>
      <w:sz w:val="24"/>
    </w:rPr>
  </w:style>
  <w:style w:type="paragraph" w:styleId="BodyText3">
    <w:name w:val="Body Text 3"/>
    <w:basedOn w:val="Normal"/>
    <w:link w:val="BodyText3Char"/>
    <w:uiPriority w:val="99"/>
    <w:rPr>
      <w:color w:val="000000"/>
    </w:rPr>
  </w:style>
  <w:style w:type="character" w:customStyle="1" w:styleId="BodyText3Char">
    <w:name w:val="Body Text 3 Char"/>
    <w:link w:val="BodyText3"/>
    <w:uiPriority w:val="99"/>
    <w:semiHidden/>
    <w:rsid w:val="00B9014E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pPr>
      <w:ind w:firstLine="720"/>
    </w:pPr>
    <w:rPr>
      <w:rFonts w:ascii="Arial" w:hAnsi="Arial"/>
      <w:color w:val="000000"/>
    </w:rPr>
  </w:style>
  <w:style w:type="character" w:customStyle="1" w:styleId="BodyTextIndentChar">
    <w:name w:val="Body Text Indent Char"/>
    <w:link w:val="BodyTextIndent"/>
    <w:uiPriority w:val="99"/>
    <w:semiHidden/>
    <w:rsid w:val="00B9014E"/>
    <w:rPr>
      <w:sz w:val="24"/>
    </w:rPr>
  </w:style>
  <w:style w:type="paragraph" w:styleId="Title">
    <w:name w:val="Title"/>
    <w:basedOn w:val="Normal"/>
    <w:link w:val="TitleChar"/>
    <w:uiPriority w:val="10"/>
    <w:qFormat/>
    <w:rsid w:val="00361F51"/>
    <w:pPr>
      <w:jc w:val="center"/>
    </w:pPr>
    <w:rPr>
      <w:rFonts w:ascii="Arial" w:hAnsi="Arial"/>
      <w:b/>
      <w:bCs/>
      <w:szCs w:val="24"/>
      <w:u w:val="single"/>
      <w:lang w:eastAsia="en-US"/>
    </w:rPr>
  </w:style>
  <w:style w:type="character" w:customStyle="1" w:styleId="TitleChar">
    <w:name w:val="Title Char"/>
    <w:link w:val="Title"/>
    <w:uiPriority w:val="10"/>
    <w:rsid w:val="00B9014E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363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E2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014E"/>
    <w:rPr>
      <w:sz w:val="0"/>
      <w:szCs w:val="0"/>
    </w:rPr>
  </w:style>
  <w:style w:type="character" w:styleId="Hyperlink">
    <w:name w:val="Hyperlink"/>
    <w:uiPriority w:val="99"/>
    <w:rsid w:val="00775B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38C5A06.dotm</Template>
  <TotalTime>1</TotalTime>
  <Pages>9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LBE</Company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 John &amp; St James</dc:creator>
  <cp:keywords/>
  <dc:description/>
  <cp:lastModifiedBy>Patsy Cuncarr</cp:lastModifiedBy>
  <cp:revision>2</cp:revision>
  <cp:lastPrinted>2019-12-17T09:23:00Z</cp:lastPrinted>
  <dcterms:created xsi:type="dcterms:W3CDTF">2020-09-15T15:04:00Z</dcterms:created>
  <dcterms:modified xsi:type="dcterms:W3CDTF">2020-09-15T15:04:00Z</dcterms:modified>
</cp:coreProperties>
</file>